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6B1219" w:rsidRDefault="006B1219" w14:paraId="4E9B0805" w14:textId="77777777"/>
    <w:p w:rsidR="006B1219" w:rsidRDefault="006B1219" w14:paraId="2C8F91D7" w14:textId="77777777"/>
    <w:p w:rsidR="006B1219" w:rsidRDefault="006B1219" w14:paraId="1ADABFC5" w14:textId="77777777"/>
    <w:p w:rsidR="006B1219" w:rsidRDefault="006B1219" w14:paraId="54FBBA2A" w14:textId="77777777"/>
    <w:p w:rsidR="006B1219" w:rsidRDefault="006B1219" w14:paraId="5821AFAE" w14:textId="77777777"/>
    <w:p w:rsidR="006B1219" w:rsidRDefault="006B1219" w14:paraId="1F5D788F" w14:textId="77777777"/>
    <w:p w:rsidR="00E80300" w:rsidP="00E80300" w:rsidRDefault="006B1219" w14:paraId="5FE6D153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76072D6E" wp14:editId="0C66C97A">
                <wp:simplePos x="0" y="0"/>
                <wp:positionH relativeFrom="column">
                  <wp:posOffset>4508500</wp:posOffset>
                </wp:positionH>
                <wp:positionV relativeFrom="page">
                  <wp:posOffset>2426335</wp:posOffset>
                </wp:positionV>
                <wp:extent cx="1047750" cy="259715"/>
                <wp:effectExtent l="0" t="0" r="0" b="0"/>
                <wp:wrapSquare wrapText="bothSides"/>
                <wp:docPr id="2138943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259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7950C9" w:rsidR="006B1219" w:rsidP="006B1219" w:rsidRDefault="006B1219" w14:paraId="45468103" w14:textId="77777777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002C61"/>
                                <w:sz w:val="22"/>
                                <w:szCs w:val="22"/>
                              </w:rPr>
                            </w:pPr>
                            <w:r w:rsidRPr="007950C9">
                              <w:rPr>
                                <w:rFonts w:ascii="Arial" w:hAnsi="Arial" w:cs="Arial"/>
                                <w:b/>
                                <w:bCs/>
                                <w:color w:val="002C61"/>
                                <w:sz w:val="22"/>
                                <w:szCs w:val="22"/>
                              </w:rPr>
                              <w:t>Keyano.ca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76072D6E">
                <v:stroke joinstyle="miter"/>
                <v:path gradientshapeok="t" o:connecttype="rect"/>
              </v:shapetype>
              <v:shape id="Text Box 1" style="position:absolute;margin-left:355pt;margin-top:191.05pt;width:82.5pt;height:20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">
                <v:textbox>
                  <w:txbxContent>
                    <w:p w:rsidRPr="007950C9" w:rsidR="006B1219" w:rsidP="006B1219" w:rsidRDefault="006B1219" w14:paraId="45468103" w14:textId="77777777">
                      <w:pPr>
                        <w:jc w:val="right"/>
                        <w:rPr>
                          <w:rFonts w:ascii="Arial" w:hAnsi="Arial" w:cs="Arial"/>
                          <w:b/>
                          <w:bCs/>
                          <w:color w:val="002C61"/>
                          <w:sz w:val="22"/>
                          <w:szCs w:val="22"/>
                        </w:rPr>
                      </w:pPr>
                      <w:r w:rsidRPr="007950C9">
                        <w:rPr>
                          <w:rFonts w:ascii="Arial" w:hAnsi="Arial" w:cs="Arial"/>
                          <w:b/>
                          <w:bCs/>
                          <w:color w:val="002C61"/>
                          <w:sz w:val="22"/>
                          <w:szCs w:val="22"/>
                        </w:rPr>
                        <w:t>Keyano.ca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5E4C122E" wp14:editId="276245C8">
                <wp:simplePos x="0" y="0"/>
                <wp:positionH relativeFrom="column">
                  <wp:posOffset>3620770</wp:posOffset>
                </wp:positionH>
                <wp:positionV relativeFrom="page">
                  <wp:posOffset>2005330</wp:posOffset>
                </wp:positionV>
                <wp:extent cx="1934845" cy="421005"/>
                <wp:effectExtent l="0" t="0" r="0" b="0"/>
                <wp:wrapSquare wrapText="bothSides"/>
                <wp:docPr id="3183549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845" cy="421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E80300" w:rsidR="006B1219" w:rsidP="006B1219" w:rsidRDefault="006B1219" w14:paraId="178F5BFD" w14:textId="77777777">
                            <w:pPr>
                              <w:jc w:val="right"/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E80300"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  <w:lang w:val="fr-FR"/>
                              </w:rPr>
                              <w:t>8115 Franklin Avenue</w:t>
                            </w:r>
                          </w:p>
                          <w:p w:rsidRPr="00E80300" w:rsidR="006B1219" w:rsidP="006B1219" w:rsidRDefault="006B1219" w14:paraId="71C8C1F6" w14:textId="77777777">
                            <w:pPr>
                              <w:jc w:val="right"/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E80300"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  <w:lang w:val="fr-FR"/>
                              </w:rPr>
                              <w:t>Fort McMurray, AB T9H 2H7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7" style="position:absolute;margin-left:285.1pt;margin-top:157.9pt;width:152.35pt;height:3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" w14:anchorId="5E4C122E">
                <v:textbox>
                  <w:txbxContent>
                    <w:p w:rsidRPr="00E80300" w:rsidR="006B1219" w:rsidP="006B1219" w:rsidRDefault="006B1219" w14:paraId="178F5BFD" w14:textId="77777777">
                      <w:pPr>
                        <w:jc w:val="right"/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  <w:lang w:val="fr-FR"/>
                        </w:rPr>
                      </w:pPr>
                      <w:r w:rsidRPr="00E80300"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  <w:lang w:val="fr-FR"/>
                        </w:rPr>
                        <w:t>8115 Franklin Avenue</w:t>
                      </w:r>
                    </w:p>
                    <w:p w:rsidRPr="00E80300" w:rsidR="006B1219" w:rsidP="006B1219" w:rsidRDefault="006B1219" w14:paraId="71C8C1F6" w14:textId="77777777">
                      <w:pPr>
                        <w:jc w:val="right"/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  <w:lang w:val="fr-FR"/>
                        </w:rPr>
                      </w:pPr>
                      <w:r w:rsidRPr="00E80300"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  <w:lang w:val="fr-FR"/>
                        </w:rPr>
                        <w:t>Fort McMurray, AB T9H 2H7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001BBFAF" wp14:editId="43954EA0">
                <wp:simplePos x="0" y="0"/>
                <wp:positionH relativeFrom="column">
                  <wp:posOffset>3620135</wp:posOffset>
                </wp:positionH>
                <wp:positionV relativeFrom="page">
                  <wp:posOffset>1736090</wp:posOffset>
                </wp:positionV>
                <wp:extent cx="1934845" cy="237490"/>
                <wp:effectExtent l="0" t="0" r="0" b="0"/>
                <wp:wrapSquare wrapText="bothSides"/>
                <wp:docPr id="2391856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845" cy="237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7950C9" w:rsidR="006B1219" w:rsidP="006B1219" w:rsidRDefault="006B1219" w14:paraId="6FBD1E43" w14:textId="6ADA6771">
                            <w:pPr>
                              <w:jc w:val="right"/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  <w:t>780.</w:t>
                            </w:r>
                            <w:r w:rsidR="00A81F9D"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  <w:t>791</w:t>
                            </w:r>
                            <w:r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  <w:t>.</w:t>
                            </w:r>
                            <w:r w:rsidR="00A81F9D"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  <w:t>4800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8" style="position:absolute;margin-left:285.05pt;margin-top:136.7pt;width:152.35pt;height:1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" w14:anchorId="001BBFAF">
                <v:textbox>
                  <w:txbxContent>
                    <w:p w:rsidRPr="007950C9" w:rsidR="006B1219" w:rsidP="006B1219" w:rsidRDefault="006B1219" w14:paraId="6FBD1E43" w14:textId="6ADA6771">
                      <w:pPr>
                        <w:jc w:val="right"/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  <w:t>780.</w:t>
                      </w:r>
                      <w:r w:rsidR="00A81F9D"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  <w:t>791</w:t>
                      </w:r>
                      <w:r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  <w:t>.</w:t>
                      </w:r>
                      <w:r w:rsidR="00A81F9D"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  <w:t>4800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51F636DA" wp14:editId="6DA3328B">
                <wp:simplePos x="0" y="0"/>
                <wp:positionH relativeFrom="column">
                  <wp:posOffset>3620770</wp:posOffset>
                </wp:positionH>
                <wp:positionV relativeFrom="page">
                  <wp:posOffset>1377315</wp:posOffset>
                </wp:positionV>
                <wp:extent cx="1934845" cy="237490"/>
                <wp:effectExtent l="0" t="0" r="0" b="0"/>
                <wp:wrapSquare wrapText="bothSides"/>
                <wp:docPr id="14012010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845" cy="237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7950C9" w:rsidR="006B1219" w:rsidP="006B1219" w:rsidRDefault="00A24CEE" w14:paraId="19E3FEBA" w14:textId="468524C2">
                            <w:pPr>
                              <w:jc w:val="right"/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  <w:t>REB</w:t>
                            </w:r>
                            <w:r w:rsidR="006B1219">
                              <w:rPr>
                                <w:rFonts w:ascii="Arial" w:hAnsi="Arial" w:cs="Arial"/>
                                <w:color w:val="002C61"/>
                                <w:sz w:val="20"/>
                                <w:szCs w:val="20"/>
                              </w:rPr>
                              <w:t>@keyano.ca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29" style="position:absolute;margin-left:285.1pt;margin-top:108.45pt;width:152.35pt;height:1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" w14:anchorId="51F636DA">
                <v:textbox>
                  <w:txbxContent>
                    <w:p w:rsidRPr="007950C9" w:rsidR="006B1219" w:rsidP="006B1219" w:rsidRDefault="00A24CEE" w14:paraId="19E3FEBA" w14:textId="468524C2">
                      <w:pPr>
                        <w:jc w:val="right"/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  <w:t>REB</w:t>
                      </w:r>
                      <w:r w:rsidR="006B1219">
                        <w:rPr>
                          <w:rFonts w:ascii="Arial" w:hAnsi="Arial" w:cs="Arial"/>
                          <w:color w:val="002C61"/>
                          <w:sz w:val="20"/>
                          <w:szCs w:val="20"/>
                        </w:rPr>
                        <w:t>@keyano.ca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28D6E72C" wp14:editId="576F5362">
                <wp:simplePos x="0" y="0"/>
                <wp:positionH relativeFrom="column">
                  <wp:posOffset>2143125</wp:posOffset>
                </wp:positionH>
                <wp:positionV relativeFrom="page">
                  <wp:posOffset>923925</wp:posOffset>
                </wp:positionV>
                <wp:extent cx="3844290" cy="349250"/>
                <wp:effectExtent l="0" t="0" r="0" b="0"/>
                <wp:wrapSquare wrapText="bothSides"/>
                <wp:docPr id="15951926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429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7950C9" w:rsidR="006B1219" w:rsidP="006B1219" w:rsidRDefault="005C5B7E" w14:paraId="2911FCEB" w14:textId="619616B9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C6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C61"/>
                                <w:sz w:val="32"/>
                                <w:szCs w:val="32"/>
                              </w:rPr>
                              <w:t>Research Ethics Board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0" style="position:absolute;margin-left:168.75pt;margin-top:72.75pt;width:302.7pt;height:2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" w14:anchorId="28D6E72C">
                <v:textbox>
                  <w:txbxContent>
                    <w:p w:rsidRPr="007950C9" w:rsidR="006B1219" w:rsidP="006B1219" w:rsidRDefault="005C5B7E" w14:paraId="2911FCEB" w14:textId="619616B9">
                      <w:pPr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color w:val="002C61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C61"/>
                          <w:sz w:val="32"/>
                          <w:szCs w:val="32"/>
                        </w:rPr>
                        <w:t>Research Ethics Board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</w:p>
    <w:p w:rsidRPr="00E80300" w:rsidR="006B1219" w:rsidRDefault="006B1219" w14:paraId="34F95304" w14:textId="77777777">
      <w:pPr>
        <w:rPr>
          <w:lang w:val="fr-FR"/>
        </w:rPr>
      </w:pPr>
    </w:p>
    <w:p w:rsidRPr="00E80300" w:rsidR="006B1219" w:rsidRDefault="006B1219" w14:paraId="5BF28F93" w14:textId="77777777">
      <w:pPr>
        <w:rPr>
          <w:lang w:val="fr-FR"/>
        </w:rPr>
      </w:pPr>
    </w:p>
    <w:p w:rsidRPr="00E80300" w:rsidR="006B1219" w:rsidRDefault="006B1219" w14:paraId="037AF36A" w14:textId="77777777">
      <w:pPr>
        <w:rPr>
          <w:lang w:val="fr-FR"/>
        </w:rPr>
      </w:pPr>
    </w:p>
    <w:p w:rsidRPr="00E80300" w:rsidR="006B1219" w:rsidRDefault="006B1219" w14:paraId="1ED8EA66" w14:textId="77777777">
      <w:pPr>
        <w:rPr>
          <w:lang w:val="fr-FR"/>
        </w:rPr>
      </w:pPr>
    </w:p>
    <w:p w:rsidRPr="00E80300" w:rsidR="006B1219" w:rsidRDefault="006B1219" w14:paraId="02A50A13" w14:textId="77777777">
      <w:pPr>
        <w:rPr>
          <w:lang w:val="fr-FR"/>
        </w:rPr>
      </w:pPr>
    </w:p>
    <w:p w:rsidRPr="00E80300" w:rsidR="006B1219" w:rsidRDefault="006B1219" w14:paraId="1080252A" w14:textId="77777777">
      <w:pPr>
        <w:rPr>
          <w:lang w:val="fr-FR"/>
        </w:rPr>
      </w:pPr>
    </w:p>
    <w:p w:rsidRPr="00E80300" w:rsidR="006B1219" w:rsidRDefault="006B1219" w14:paraId="1F1E80D2" w14:textId="77777777">
      <w:pPr>
        <w:rPr>
          <w:lang w:val="fr-FR"/>
        </w:rPr>
      </w:pPr>
    </w:p>
    <w:p w:rsidRPr="00E80300" w:rsidR="006B1219" w:rsidRDefault="006B1219" w14:paraId="7040CA7C" w14:textId="77777777">
      <w:pPr>
        <w:rPr>
          <w:lang w:val="fr-FR"/>
        </w:rPr>
      </w:pPr>
    </w:p>
    <w:p w:rsidRPr="00E80300" w:rsidR="006B1219" w:rsidRDefault="006B1219" w14:paraId="00A4DADB" w14:textId="77777777">
      <w:pPr>
        <w:rPr>
          <w:lang w:val="fr-FR"/>
        </w:rPr>
      </w:pPr>
    </w:p>
    <w:p w:rsidR="3FF1BE80" w:rsidP="484ADF51" w:rsidRDefault="3FF1BE80" w14:paraId="429E05A0" w14:textId="73EEBC71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eastAsia="Arial" w:cs="Arial"/>
          <w:b w:val="1"/>
          <w:bCs w:val="1"/>
          <w:sz w:val="32"/>
          <w:szCs w:val="32"/>
          <w:u w:val="single"/>
          <w:lang w:val="fr-FR"/>
        </w:rPr>
      </w:pPr>
      <w:r w:rsidRPr="484ADF51" w:rsidR="3FF1BE80">
        <w:rPr>
          <w:rFonts w:ascii="Arial" w:hAnsi="Arial" w:eastAsia="Arial" w:cs="Arial"/>
          <w:b w:val="1"/>
          <w:bCs w:val="1"/>
          <w:sz w:val="32"/>
          <w:szCs w:val="32"/>
          <w:u w:val="single"/>
          <w:lang w:val="fr-FR"/>
        </w:rPr>
        <w:t xml:space="preserve">Research </w:t>
      </w:r>
      <w:r w:rsidRPr="484ADF51" w:rsidR="3FF1BE80">
        <w:rPr>
          <w:rFonts w:ascii="Arial" w:hAnsi="Arial" w:eastAsia="Arial" w:cs="Arial"/>
          <w:b w:val="1"/>
          <w:bCs w:val="1"/>
          <w:sz w:val="32"/>
          <w:szCs w:val="32"/>
          <w:u w:val="single"/>
          <w:lang w:val="fr-FR"/>
        </w:rPr>
        <w:t>Ethics</w:t>
      </w:r>
      <w:r w:rsidRPr="484ADF51" w:rsidR="3FF1BE80">
        <w:rPr>
          <w:rFonts w:ascii="Arial" w:hAnsi="Arial" w:eastAsia="Arial" w:cs="Arial"/>
          <w:b w:val="1"/>
          <w:bCs w:val="1"/>
          <w:sz w:val="32"/>
          <w:szCs w:val="32"/>
          <w:u w:val="single"/>
          <w:lang w:val="fr-FR"/>
        </w:rPr>
        <w:t xml:space="preserve"> </w:t>
      </w:r>
      <w:r w:rsidRPr="484ADF51" w:rsidR="3FF1BE80">
        <w:rPr>
          <w:rFonts w:ascii="Arial" w:hAnsi="Arial" w:eastAsia="Arial" w:cs="Arial"/>
          <w:b w:val="1"/>
          <w:bCs w:val="1"/>
          <w:sz w:val="32"/>
          <w:szCs w:val="32"/>
          <w:u w:val="single"/>
          <w:lang w:val="fr-FR"/>
        </w:rPr>
        <w:t>Amendment</w:t>
      </w:r>
      <w:r w:rsidRPr="484ADF51" w:rsidR="3FF1BE80">
        <w:rPr>
          <w:rFonts w:ascii="Arial" w:hAnsi="Arial" w:eastAsia="Arial" w:cs="Arial"/>
          <w:b w:val="1"/>
          <w:bCs w:val="1"/>
          <w:sz w:val="32"/>
          <w:szCs w:val="32"/>
          <w:u w:val="single"/>
          <w:lang w:val="fr-FR"/>
        </w:rPr>
        <w:t xml:space="preserve"> </w:t>
      </w:r>
      <w:r w:rsidRPr="484ADF51" w:rsidR="3FF1BE80">
        <w:rPr>
          <w:rFonts w:ascii="Arial" w:hAnsi="Arial" w:eastAsia="Arial" w:cs="Arial"/>
          <w:b w:val="1"/>
          <w:bCs w:val="1"/>
          <w:sz w:val="32"/>
          <w:szCs w:val="32"/>
          <w:u w:val="single"/>
          <w:lang w:val="fr-FR"/>
        </w:rPr>
        <w:t>Form</w:t>
      </w:r>
    </w:p>
    <w:p w:rsidRPr="000B318A" w:rsidR="00FC1EB2" w:rsidRDefault="00FC1EB2" w14:paraId="3563D8E1" w14:textId="77777777">
      <w:pPr>
        <w:rPr>
          <w:b/>
          <w:bCs/>
          <w:u w:val="single"/>
        </w:rPr>
      </w:pPr>
    </w:p>
    <w:p w:rsidR="1BE83A51" w:rsidP="2CE75C0A" w:rsidRDefault="1BE83A51" w14:paraId="1D0D12B0" w14:textId="4C43E0EB">
      <w:pPr>
        <w:widowControl w:val="0"/>
        <w:jc w:val="both"/>
        <w:rPr>
          <w:rFonts w:ascii="Arial" w:hAnsi="Arial" w:eastAsia="Arial" w:cs="Arial"/>
          <w:noProof w:val="0"/>
          <w:sz w:val="24"/>
          <w:szCs w:val="24"/>
          <w:lang w:val="en-CA"/>
        </w:rPr>
      </w:pPr>
      <w:r w:rsidRPr="2CE75C0A" w:rsidR="1BE83A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After a research project has received ethics clearance by the Keyano College Research Ethics Board, </w:t>
      </w:r>
      <w:r w:rsidRPr="2CE75C0A" w:rsidR="1BE83A51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any</w:t>
      </w:r>
      <w:r w:rsidRPr="2CE75C0A" w:rsidR="1BE83A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proposed changes to the research must be reviewed by the Research Ethics Board</w:t>
      </w:r>
      <w:r w:rsidRPr="2CE75C0A" w:rsidR="1BE83A5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(REB) per </w:t>
      </w:r>
      <w:hyperlink w:anchor="16" r:id="Rdde583ce6e7e4e9f">
        <w:r w:rsidRPr="2CE75C0A" w:rsidR="1BE83A51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563C1"/>
            <w:sz w:val="24"/>
            <w:szCs w:val="24"/>
            <w:u w:val="single"/>
            <w:lang w:val="en-US"/>
          </w:rPr>
          <w:t>TCPS 2 Article 6.16</w:t>
        </w:r>
        <w:r w:rsidRPr="2CE75C0A" w:rsidR="39A9159B">
          <w:rPr>
            <w:rStyle w:val="Hyperlink"/>
            <w:rFonts w:ascii="Arial" w:hAnsi="Arial" w:eastAsia="Arial" w:cs="Arial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563C1"/>
            <w:sz w:val="24"/>
            <w:szCs w:val="24"/>
            <w:u w:val="single"/>
            <w:lang w:val="en-US"/>
          </w:rPr>
          <w:t>.</w:t>
        </w:r>
      </w:hyperlink>
      <w:r w:rsidRPr="2CE75C0A" w:rsidR="39A9159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2CE75C0A" w:rsidR="39A9159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Any substantive change to the research cannot be implemented without documented ethics clearance by the REB, except when necessary to eliminate an immediate risk(s) to the participants.</w:t>
      </w:r>
    </w:p>
    <w:p w:rsidR="2CE75C0A" w:rsidP="2CE75C0A" w:rsidRDefault="2CE75C0A" w14:paraId="4AFED329" w14:textId="141939ED">
      <w:pPr>
        <w:widowControl w:val="0"/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2CE75C0A" w:rsidP="2CE75C0A" w:rsidRDefault="2CE75C0A" w14:paraId="1D67163B" w14:textId="5A09DBB6">
      <w:pPr>
        <w:jc w:val="both"/>
        <w:rPr>
          <w:rFonts w:ascii="Arial" w:hAnsi="Arial" w:cs="Arial"/>
        </w:rPr>
      </w:pPr>
    </w:p>
    <w:p w:rsidRPr="00FC1EB2" w:rsidR="00FC1EB2" w:rsidP="149A40E8" w:rsidRDefault="00FC1EB2" w14:paraId="66BD4FF6" w14:textId="77777777">
      <w:pPr>
        <w:jc w:val="both"/>
        <w:rPr>
          <w:rFonts w:ascii="Arial" w:hAnsi="Arial" w:cs="Arial"/>
        </w:rPr>
      </w:pPr>
    </w:p>
    <w:p w:rsidRPr="00FC1EB2" w:rsidR="00FC1EB2" w:rsidP="149A40E8" w:rsidRDefault="00FC1EB2" w14:paraId="3C91E16F" w14:textId="1DA85CD1">
      <w:pPr>
        <w:jc w:val="both"/>
        <w:rPr>
          <w:rFonts w:ascii="Arial" w:hAnsi="Arial" w:cs="Arial"/>
        </w:rPr>
      </w:pPr>
      <w:r w:rsidRPr="149A40E8">
        <w:rPr>
          <w:rFonts w:ascii="Arial" w:hAnsi="Arial" w:cs="Arial"/>
        </w:rPr>
        <w:t>Please fill out this form if you:</w:t>
      </w:r>
    </w:p>
    <w:p w:rsidR="00FC1EB2" w:rsidP="2CE75C0A" w:rsidRDefault="00FC1EB2" w14:paraId="13DD9C10" w14:textId="625A890E">
      <w:pPr>
        <w:pStyle w:val="ListParagraph"/>
        <w:numPr>
          <w:ilvl w:val="0"/>
          <w:numId w:val="6"/>
        </w:numPr>
        <w:jc w:val="both"/>
        <w:rPr>
          <w:rFonts w:ascii="Arial" w:hAnsi="Arial" w:cs="Arial"/>
        </w:rPr>
      </w:pPr>
      <w:r w:rsidRPr="2CE75C0A" w:rsidR="10B2FF77">
        <w:rPr>
          <w:rFonts w:ascii="Arial" w:hAnsi="Arial" w:cs="Arial"/>
        </w:rPr>
        <w:t xml:space="preserve">Are making </w:t>
      </w:r>
      <w:r w:rsidRPr="2CE75C0A" w:rsidR="2D25256D">
        <w:rPr>
          <w:rFonts w:ascii="Arial" w:hAnsi="Arial" w:cs="Arial"/>
        </w:rPr>
        <w:t>substantive</w:t>
      </w:r>
      <w:r w:rsidRPr="2CE75C0A" w:rsidR="2D25256D">
        <w:rPr>
          <w:rFonts w:ascii="Arial" w:hAnsi="Arial" w:cs="Arial"/>
        </w:rPr>
        <w:t xml:space="preserve"> </w:t>
      </w:r>
      <w:r w:rsidRPr="2CE75C0A" w:rsidR="10B2FF77">
        <w:rPr>
          <w:rFonts w:ascii="Arial" w:hAnsi="Arial" w:cs="Arial"/>
        </w:rPr>
        <w:t>changes to your research project that has received REB approval.</w:t>
      </w:r>
    </w:p>
    <w:p w:rsidRPr="00FC1EB2" w:rsidR="00FC1EB2" w:rsidP="149A40E8" w:rsidRDefault="00FC1EB2" w14:paraId="30D2155F" w14:textId="7DCD65F1">
      <w:pPr>
        <w:jc w:val="both"/>
        <w:rPr>
          <w:rFonts w:ascii="Arial" w:hAnsi="Arial" w:cs="Arial"/>
        </w:rPr>
      </w:pPr>
      <w:r w:rsidRPr="2CE75C0A" w:rsidR="00FC1EB2">
        <w:rPr>
          <w:rFonts w:ascii="Arial" w:hAnsi="Arial" w:cs="Arial"/>
        </w:rPr>
        <w:t>  </w:t>
      </w:r>
    </w:p>
    <w:p w:rsidRPr="00FC1EB2" w:rsidR="00FC1EB2" w:rsidP="2CE75C0A" w:rsidRDefault="00FC1EB2" w14:paraId="225ABB02" w14:textId="7363A667">
      <w:pPr>
        <w:jc w:val="both"/>
        <w:rPr>
          <w:rFonts w:ascii="Arial" w:hAnsi="Arial" w:cs="Arial"/>
        </w:rPr>
      </w:pPr>
    </w:p>
    <w:p w:rsidRPr="00FC1EB2" w:rsidR="00FC1EB2" w:rsidP="2CE75C0A" w:rsidRDefault="00FC1EB2" w14:paraId="40F8C045" w14:textId="3C12E650">
      <w:pPr>
        <w:jc w:val="both"/>
        <w:rPr>
          <w:rFonts w:ascii="Arial" w:hAnsi="Arial" w:cs="Arial"/>
        </w:rPr>
      </w:pPr>
      <w:r w:rsidRPr="2CE75C0A" w:rsidR="00FC1EB2">
        <w:rPr>
          <w:rFonts w:ascii="Arial" w:hAnsi="Arial" w:cs="Arial"/>
        </w:rPr>
        <w:t xml:space="preserve">If there is any uncertainty as to whether a project </w:t>
      </w:r>
      <w:r w:rsidRPr="2CE75C0A" w:rsidR="60F19224">
        <w:rPr>
          <w:rFonts w:ascii="Arial" w:hAnsi="Arial" w:cs="Arial"/>
        </w:rPr>
        <w:t xml:space="preserve">needs to </w:t>
      </w:r>
      <w:r w:rsidRPr="2CE75C0A" w:rsidR="60F19224">
        <w:rPr>
          <w:rFonts w:ascii="Arial" w:hAnsi="Arial" w:cs="Arial"/>
        </w:rPr>
        <w:t>amended</w:t>
      </w:r>
      <w:r w:rsidRPr="2CE75C0A" w:rsidR="00FC1EB2">
        <w:rPr>
          <w:rFonts w:ascii="Arial" w:hAnsi="Arial" w:cs="Arial"/>
        </w:rPr>
        <w:t xml:space="preserve">, please contact the Research Ethics Board (REB) at </w:t>
      </w:r>
      <w:hyperlink r:id="R9bc69e21dad94d86">
        <w:r w:rsidRPr="2CE75C0A" w:rsidR="00FC1EB2">
          <w:rPr>
            <w:rStyle w:val="Hyperlink"/>
            <w:rFonts w:ascii="Arial" w:hAnsi="Arial" w:cs="Arial"/>
          </w:rPr>
          <w:t>reb@keyano.ca</w:t>
        </w:r>
      </w:hyperlink>
      <w:r w:rsidRPr="2CE75C0A" w:rsidR="00FC1EB2">
        <w:rPr>
          <w:rFonts w:ascii="Arial" w:hAnsi="Arial" w:cs="Arial"/>
        </w:rPr>
        <w:t xml:space="preserve">. </w:t>
      </w:r>
    </w:p>
    <w:p w:rsidRPr="00FC1EB2" w:rsidR="00FC1EB2" w:rsidP="2CE75C0A" w:rsidRDefault="00FC1EB2" w14:paraId="08D78EEB" w14:textId="0ED23079">
      <w:pPr>
        <w:jc w:val="both"/>
        <w:rPr>
          <w:rFonts w:ascii="Arial" w:hAnsi="Arial" w:cs="Arial"/>
        </w:rPr>
      </w:pPr>
    </w:p>
    <w:p w:rsidRPr="00FC1EB2" w:rsidR="00FC1EB2" w:rsidP="149A40E8" w:rsidRDefault="00FC1EB2" w14:paraId="4374C503" w14:textId="4C34311E">
      <w:pPr>
        <w:jc w:val="both"/>
        <w:rPr>
          <w:rFonts w:ascii="Arial" w:hAnsi="Arial" w:cs="Arial"/>
        </w:rPr>
      </w:pPr>
      <w:r w:rsidRPr="2CE75C0A" w:rsidR="00FC1EB2">
        <w:rPr>
          <w:rFonts w:ascii="Arial" w:hAnsi="Arial" w:cs="Arial"/>
        </w:rPr>
        <w:t xml:space="preserve">Please send this form to </w:t>
      </w:r>
      <w:hyperlink r:id="Racb01a67a63043c8">
        <w:r w:rsidRPr="2CE75C0A" w:rsidR="00FC1EB2">
          <w:rPr>
            <w:rStyle w:val="Hyperlink"/>
            <w:rFonts w:ascii="Arial" w:hAnsi="Arial" w:cs="Arial"/>
          </w:rPr>
          <w:t>reb@keyano.ca</w:t>
        </w:r>
      </w:hyperlink>
      <w:r w:rsidRPr="2CE75C0A" w:rsidR="00FC1EB2">
        <w:rPr>
          <w:rFonts w:ascii="Arial" w:hAnsi="Arial" w:cs="Arial"/>
        </w:rPr>
        <w:t xml:space="preserve"> as a pdf. Do not leave any questions </w:t>
      </w:r>
      <w:r w:rsidRPr="2CE75C0A" w:rsidR="00FC1EB2">
        <w:rPr>
          <w:rFonts w:ascii="Arial" w:hAnsi="Arial" w:cs="Arial"/>
        </w:rPr>
        <w:t>blank, but</w:t>
      </w:r>
      <w:r w:rsidRPr="2CE75C0A" w:rsidR="00FC1EB2">
        <w:rPr>
          <w:rFonts w:ascii="Arial" w:hAnsi="Arial" w:cs="Arial"/>
        </w:rPr>
        <w:t xml:space="preserve"> </w:t>
      </w:r>
      <w:r w:rsidRPr="2CE75C0A" w:rsidR="00FC1EB2">
        <w:rPr>
          <w:rFonts w:ascii="Arial" w:hAnsi="Arial" w:cs="Arial"/>
        </w:rPr>
        <w:t>rather enter</w:t>
      </w:r>
      <w:r w:rsidRPr="2CE75C0A" w:rsidR="00FC1EB2">
        <w:rPr>
          <w:rFonts w:ascii="Arial" w:hAnsi="Arial" w:cs="Arial"/>
        </w:rPr>
        <w:t xml:space="preserve"> n/</w:t>
      </w:r>
      <w:r w:rsidRPr="2CE75C0A" w:rsidR="00FC1EB2">
        <w:rPr>
          <w:rFonts w:ascii="Arial" w:hAnsi="Arial" w:cs="Arial"/>
        </w:rPr>
        <w:t>a for</w:t>
      </w:r>
      <w:r w:rsidRPr="2CE75C0A" w:rsidR="00FC1EB2">
        <w:rPr>
          <w:rFonts w:ascii="Arial" w:hAnsi="Arial" w:cs="Arial"/>
        </w:rPr>
        <w:t xml:space="preserve"> </w:t>
      </w:r>
      <w:r w:rsidRPr="2CE75C0A" w:rsidR="00FC1EB2">
        <w:rPr>
          <w:rFonts w:ascii="Arial" w:hAnsi="Arial" w:cs="Arial"/>
        </w:rPr>
        <w:t>non applicable</w:t>
      </w:r>
      <w:r w:rsidRPr="2CE75C0A" w:rsidR="00FC1EB2">
        <w:rPr>
          <w:rFonts w:ascii="Arial" w:hAnsi="Arial" w:cs="Arial"/>
        </w:rPr>
        <w:t xml:space="preserve"> sections. If space </w:t>
      </w:r>
      <w:r w:rsidRPr="2CE75C0A" w:rsidR="00FC1EB2">
        <w:rPr>
          <w:rFonts w:ascii="Arial" w:hAnsi="Arial" w:cs="Arial"/>
        </w:rPr>
        <w:t>allocated</w:t>
      </w:r>
      <w:r w:rsidRPr="2CE75C0A" w:rsidR="00FC1EB2">
        <w:rPr>
          <w:rFonts w:ascii="Arial" w:hAnsi="Arial" w:cs="Arial"/>
        </w:rPr>
        <w:t> is insufficient, please feel free to add extra page before the submission.  </w:t>
      </w:r>
      <w:r w:rsidRPr="2CE75C0A" w:rsidR="0CF5804B">
        <w:rPr>
          <w:rFonts w:ascii="Arial" w:hAnsi="Arial" w:cs="Arial"/>
        </w:rPr>
        <w:t xml:space="preserve">Please ensure to </w:t>
      </w:r>
      <w:r w:rsidRPr="2CE75C0A" w:rsidR="0CF5804B">
        <w:rPr>
          <w:rFonts w:ascii="Arial" w:hAnsi="Arial" w:cs="Arial"/>
        </w:rPr>
        <w:t>submit</w:t>
      </w:r>
      <w:r w:rsidRPr="2CE75C0A" w:rsidR="0CF5804B">
        <w:rPr>
          <w:rFonts w:ascii="Arial" w:hAnsi="Arial" w:cs="Arial"/>
        </w:rPr>
        <w:t xml:space="preserve"> any revised documents (e.g. consent form) with this form. </w:t>
      </w:r>
    </w:p>
    <w:p w:rsidR="00FC1EB2" w:rsidP="2CE75C0A" w:rsidRDefault="00FC1EB2" w14:paraId="4FE3C9AF" w14:textId="6E54E81E">
      <w:pPr>
        <w:pStyle w:val="Normal"/>
        <w:jc w:val="both"/>
        <w:rPr>
          <w:rFonts w:ascii="Arial" w:hAnsi="Arial" w:cs="Arial"/>
        </w:rPr>
      </w:pPr>
    </w:p>
    <w:p w:rsidR="00FC1EB2" w:rsidP="00FC1EB2" w:rsidRDefault="00FC1EB2" w14:paraId="2236027B" w14:textId="77777777">
      <w:pPr>
        <w:rPr>
          <w:rFonts w:ascii="Arial" w:hAnsi="Arial" w:cs="Arial"/>
        </w:rPr>
      </w:pPr>
    </w:p>
    <w:p w:rsidR="00FC1EB2" w:rsidP="00FC1EB2" w:rsidRDefault="00FC1EB2" w14:paraId="53ADE4BF" w14:textId="77777777">
      <w:pPr>
        <w:rPr>
          <w:rFonts w:ascii="Arial" w:hAnsi="Arial" w:cs="Arial"/>
        </w:rPr>
      </w:pPr>
    </w:p>
    <w:p w:rsidRPr="005452B9" w:rsidR="00FC1EB2" w:rsidP="00FC1EB2" w:rsidRDefault="00FC1EB2" w14:paraId="10E29DCE" w14:textId="4161A230">
      <w:pPr>
        <w:rPr>
          <w:rFonts w:ascii="Arial" w:hAnsi="Arial" w:cs="Arial"/>
          <w:b/>
          <w:bCs/>
          <w:u w:val="single"/>
        </w:rPr>
      </w:pPr>
      <w:r w:rsidRPr="00FC1EB2">
        <w:rPr>
          <w:rFonts w:ascii="Arial" w:hAnsi="Arial" w:cs="Arial"/>
          <w:b/>
          <w:bCs/>
          <w:u w:val="single"/>
        </w:rPr>
        <w:t> </w:t>
      </w:r>
      <w:r w:rsidRPr="005452B9" w:rsidR="005452B9">
        <w:rPr>
          <w:rFonts w:ascii="Arial" w:hAnsi="Arial" w:cs="Arial"/>
          <w:b/>
          <w:bCs/>
          <w:u w:val="single"/>
        </w:rPr>
        <w:t>SECTION A: APPLICANT AND PROJECT INFORMATION</w:t>
      </w:r>
    </w:p>
    <w:p w:rsidR="005452B9" w:rsidP="00FC1EB2" w:rsidRDefault="005452B9" w14:paraId="4525B909" w14:textId="77777777">
      <w:pPr>
        <w:rPr>
          <w:rFonts w:ascii="Arial" w:hAnsi="Arial" w:cs="Arial"/>
        </w:rPr>
      </w:pPr>
    </w:p>
    <w:p w:rsidR="005452B9" w:rsidP="005452B9" w:rsidRDefault="005452B9" w14:paraId="381293EB" w14:textId="61F1636B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REB Reference Number:</w:t>
      </w:r>
    </w:p>
    <w:p w:rsidRPr="005452B9" w:rsidR="005452B9" w:rsidP="005452B9" w:rsidRDefault="005452B9" w14:paraId="5C31DCFA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3B900198" w14:textId="139D00E8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Title of Study:</w:t>
      </w:r>
    </w:p>
    <w:p w:rsidRPr="005452B9" w:rsidR="005452B9" w:rsidP="005452B9" w:rsidRDefault="005452B9" w14:paraId="580641D7" w14:textId="77777777">
      <w:pPr>
        <w:pStyle w:val="ListParagraph"/>
        <w:rPr>
          <w:rFonts w:ascii="Arial" w:hAnsi="Arial" w:cs="Arial"/>
        </w:rPr>
      </w:pPr>
    </w:p>
    <w:p w:rsidRPr="005452B9" w:rsidR="005452B9" w:rsidP="005452B9" w:rsidRDefault="005452B9" w14:paraId="4AF5F008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5A0E9457" w14:textId="7004916A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Principal Investigator:</w:t>
      </w:r>
    </w:p>
    <w:p w:rsidRPr="005452B9" w:rsidR="005452B9" w:rsidP="005452B9" w:rsidRDefault="005452B9" w14:paraId="382E7115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64160F0E" w14:textId="0476D9D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Principal Investigator contact information (email address/phone number):</w:t>
      </w:r>
    </w:p>
    <w:p w:rsidRPr="005452B9" w:rsidR="005452B9" w:rsidP="005452B9" w:rsidRDefault="005452B9" w14:paraId="508CD0EC" w14:textId="77777777">
      <w:pPr>
        <w:pStyle w:val="ListParagraph"/>
        <w:rPr>
          <w:rFonts w:ascii="Arial" w:hAnsi="Arial" w:cs="Arial"/>
        </w:rPr>
      </w:pPr>
    </w:p>
    <w:p w:rsidRPr="005452B9" w:rsidR="005452B9" w:rsidP="005452B9" w:rsidRDefault="005452B9" w14:paraId="00C99604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29B0CF57" w14:textId="1D7FC904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Principal Investigator affiliation:</w:t>
      </w:r>
    </w:p>
    <w:p w:rsidRPr="005452B9" w:rsidR="005452B9" w:rsidP="005452B9" w:rsidRDefault="005452B9" w14:paraId="6CFBDBA2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400E8847" w14:textId="229293C2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Other applicants/contributors:</w:t>
      </w:r>
    </w:p>
    <w:p w:rsidRPr="005452B9" w:rsidR="005452B9" w:rsidP="005452B9" w:rsidRDefault="005452B9" w14:paraId="2E97E013" w14:textId="77777777">
      <w:pPr>
        <w:pStyle w:val="ListParagraph"/>
        <w:rPr>
          <w:rFonts w:ascii="Arial" w:hAnsi="Arial" w:cs="Arial"/>
        </w:rPr>
      </w:pPr>
    </w:p>
    <w:p w:rsidRPr="005452B9" w:rsidR="005452B9" w:rsidP="005452B9" w:rsidRDefault="005452B9" w14:paraId="2B48CDE8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6245CF44" w14:textId="421EEBDF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Other applicants/contributors’ contact information:</w:t>
      </w:r>
    </w:p>
    <w:p w:rsidRPr="005452B9" w:rsidR="005452B9" w:rsidP="005452B9" w:rsidRDefault="005452B9" w14:paraId="38573456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438715C4" w14:textId="1AA8B7CA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Other applicants/contributors’ affiliation(s):</w:t>
      </w:r>
    </w:p>
    <w:p w:rsidRPr="005452B9" w:rsidR="005452B9" w:rsidP="005452B9" w:rsidRDefault="005452B9" w14:paraId="3204DFDB" w14:textId="77777777">
      <w:pPr>
        <w:pStyle w:val="ListParagraph"/>
        <w:rPr>
          <w:rFonts w:ascii="Arial" w:hAnsi="Arial" w:cs="Arial"/>
        </w:rPr>
      </w:pPr>
    </w:p>
    <w:p w:rsidRPr="005452B9" w:rsidR="005452B9" w:rsidP="005452B9" w:rsidRDefault="005452B9" w14:paraId="2CCF9145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6604CE76" w14:textId="6497BD5D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Date of initial REB approval:</w:t>
      </w:r>
    </w:p>
    <w:p w:rsidRPr="005452B9" w:rsidR="005452B9" w:rsidP="005452B9" w:rsidRDefault="005452B9" w14:paraId="7908361E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741A0202" w14:textId="43926FE2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Date(s) of past renewal</w:t>
      </w:r>
      <w:r w:rsidR="00FE5B6D">
        <w:rPr>
          <w:rFonts w:ascii="Arial" w:hAnsi="Arial" w:cs="Arial"/>
        </w:rPr>
        <w:t>(</w:t>
      </w:r>
      <w:r w:rsidRPr="005452B9">
        <w:rPr>
          <w:rFonts w:ascii="Arial" w:hAnsi="Arial" w:cs="Arial"/>
        </w:rPr>
        <w:t>s</w:t>
      </w:r>
      <w:r w:rsidR="00FE5B6D">
        <w:rPr>
          <w:rFonts w:ascii="Arial" w:hAnsi="Arial" w:cs="Arial"/>
        </w:rPr>
        <w:t>)</w:t>
      </w:r>
      <w:r w:rsidRPr="005452B9">
        <w:rPr>
          <w:rFonts w:ascii="Arial" w:hAnsi="Arial" w:cs="Arial"/>
        </w:rPr>
        <w:t xml:space="preserve"> and amendment</w:t>
      </w:r>
      <w:r w:rsidR="00FE5B6D">
        <w:rPr>
          <w:rFonts w:ascii="Arial" w:hAnsi="Arial" w:cs="Arial"/>
        </w:rPr>
        <w:t>(</w:t>
      </w:r>
      <w:r w:rsidRPr="005452B9">
        <w:rPr>
          <w:rFonts w:ascii="Arial" w:hAnsi="Arial" w:cs="Arial"/>
        </w:rPr>
        <w:t>s</w:t>
      </w:r>
      <w:r w:rsidR="00FE5B6D">
        <w:rPr>
          <w:rFonts w:ascii="Arial" w:hAnsi="Arial" w:cs="Arial"/>
        </w:rPr>
        <w:t>)</w:t>
      </w:r>
      <w:r w:rsidRPr="005452B9">
        <w:rPr>
          <w:rFonts w:ascii="Arial" w:hAnsi="Arial" w:cs="Arial"/>
        </w:rPr>
        <w:t>:</w:t>
      </w:r>
    </w:p>
    <w:p w:rsidRPr="005452B9" w:rsidR="005452B9" w:rsidP="005452B9" w:rsidRDefault="005452B9" w14:paraId="6C7C0A20" w14:textId="77777777">
      <w:pPr>
        <w:pStyle w:val="ListParagraph"/>
        <w:rPr>
          <w:rFonts w:ascii="Arial" w:hAnsi="Arial" w:cs="Arial"/>
        </w:rPr>
      </w:pPr>
    </w:p>
    <w:p w:rsidRPr="005452B9" w:rsidR="005452B9" w:rsidP="005452B9" w:rsidRDefault="005452B9" w14:paraId="67B38180" w14:textId="77777777">
      <w:pPr>
        <w:pStyle w:val="ListParagraph"/>
        <w:rPr>
          <w:rFonts w:ascii="Arial" w:hAnsi="Arial" w:cs="Arial"/>
        </w:rPr>
      </w:pPr>
    </w:p>
    <w:p w:rsidR="005452B9" w:rsidP="005452B9" w:rsidRDefault="005452B9" w14:paraId="6B417826" w14:textId="63ED7F82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5452B9">
        <w:rPr>
          <w:rFonts w:ascii="Arial" w:hAnsi="Arial" w:cs="Arial"/>
        </w:rPr>
        <w:t>Funding Sources (Funding agency, award date, amount):</w:t>
      </w:r>
    </w:p>
    <w:p w:rsidR="005452B9" w:rsidP="005452B9" w:rsidRDefault="005452B9" w14:paraId="735E29EF" w14:textId="77777777">
      <w:pPr>
        <w:rPr>
          <w:rFonts w:ascii="Arial" w:hAnsi="Arial" w:cs="Arial"/>
        </w:rPr>
      </w:pPr>
    </w:p>
    <w:p w:rsidR="005452B9" w:rsidP="005452B9" w:rsidRDefault="005452B9" w14:paraId="673793E2" w14:textId="77777777">
      <w:pPr>
        <w:rPr>
          <w:rFonts w:ascii="Arial" w:hAnsi="Arial" w:cs="Arial"/>
        </w:rPr>
      </w:pPr>
    </w:p>
    <w:p w:rsidR="005452B9" w:rsidP="005452B9" w:rsidRDefault="005452B9" w14:paraId="2A4BCBEA" w14:textId="0D162A04">
      <w:pPr>
        <w:rPr>
          <w:rFonts w:ascii="Arial" w:hAnsi="Arial" w:cs="Arial"/>
          <w:b w:val="1"/>
          <w:bCs w:val="1"/>
          <w:u w:val="single"/>
        </w:rPr>
      </w:pPr>
      <w:r w:rsidRPr="2CE75C0A" w:rsidR="005452B9">
        <w:rPr>
          <w:rFonts w:ascii="Arial" w:hAnsi="Arial" w:cs="Arial"/>
          <w:b w:val="1"/>
          <w:bCs w:val="1"/>
          <w:u w:val="single"/>
        </w:rPr>
        <w:t xml:space="preserve">SECTION B: </w:t>
      </w:r>
      <w:r w:rsidRPr="2CE75C0A" w:rsidR="1C760989">
        <w:rPr>
          <w:rFonts w:ascii="Arial" w:hAnsi="Arial" w:cs="Arial"/>
          <w:b w:val="1"/>
          <w:bCs w:val="1"/>
          <w:u w:val="single"/>
        </w:rPr>
        <w:t>AMENDMENT DETAILS</w:t>
      </w:r>
    </w:p>
    <w:p w:rsidR="00FE5B6D" w:rsidP="00FE5B6D" w:rsidRDefault="00FE5B6D" w14:paraId="03EA5E51" w14:textId="6F52340A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2CE75C0A" w:rsidR="00FE5B6D">
        <w:rPr>
          <w:rFonts w:ascii="Arial" w:hAnsi="Arial" w:cs="Arial"/>
        </w:rPr>
        <w:t xml:space="preserve">Please </w:t>
      </w:r>
      <w:r w:rsidRPr="2CE75C0A" w:rsidR="00FE5B6D">
        <w:rPr>
          <w:rFonts w:ascii="Arial" w:hAnsi="Arial" w:cs="Arial"/>
        </w:rPr>
        <w:t>indicate</w:t>
      </w:r>
      <w:r w:rsidRPr="2CE75C0A" w:rsidR="00FE5B6D">
        <w:rPr>
          <w:rFonts w:ascii="Arial" w:hAnsi="Arial" w:cs="Arial"/>
        </w:rPr>
        <w:t xml:space="preserve"> wh</w:t>
      </w:r>
      <w:r w:rsidRPr="2CE75C0A" w:rsidR="31A942B1">
        <w:rPr>
          <w:rFonts w:ascii="Arial" w:hAnsi="Arial" w:cs="Arial"/>
        </w:rPr>
        <w:t xml:space="preserve">ich areas are </w:t>
      </w:r>
      <w:r w:rsidRPr="2CE75C0A" w:rsidR="31A942B1">
        <w:rPr>
          <w:rFonts w:ascii="Arial" w:hAnsi="Arial" w:cs="Arial"/>
        </w:rPr>
        <w:t>impacted</w:t>
      </w:r>
      <w:r w:rsidRPr="2CE75C0A" w:rsidR="31A942B1">
        <w:rPr>
          <w:rFonts w:ascii="Arial" w:hAnsi="Arial" w:cs="Arial"/>
        </w:rPr>
        <w:t xml:space="preserve"> by the proposed changes:</w:t>
      </w:r>
    </w:p>
    <w:p w:rsidRPr="00444659" w:rsidR="00444659" w:rsidP="00444659" w:rsidRDefault="00D0029C" w14:paraId="5FEC1673" w14:textId="2F651710">
      <w:pPr>
        <w:ind w:left="70"/>
        <w:jc w:val="both"/>
        <w:rPr>
          <w:rFonts w:ascii="Arial" w:hAnsi="Arial" w:cs="Arial"/>
          <w:lang w:val="en-US"/>
        </w:rPr>
      </w:pPr>
      <w:sdt>
        <w:sdtPr>
          <w:id w:val="-978069959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MS Gothic" w:hAnsi="MS Gothic" w:eastAsia="MS Gothic" w:cs="Segoe UI Symbol"/>
            <w:lang w:val="en-US"/>
          </w:rPr>
        </w:sdtPr>
        <w:sdtContent>
          <w:r w:rsidRPr="2CE75C0A" w:rsidR="46CB200D">
            <w:rPr>
              <w:rFonts w:ascii="MS Gothic" w:hAnsi="MS Gothic" w:eastAsia="MS Gothic" w:cs="MS Gothic"/>
              <w:lang w:val="en-US"/>
            </w:rPr>
            <w:t>☐</w:t>
          </w:r>
        </w:sdtContent>
        <w:sdtEndPr>
          <w:rPr>
            <w:rFonts w:ascii="MS Gothic" w:hAnsi="MS Gothic" w:eastAsia="MS Gothic" w:cs="Segoe UI Symbol"/>
            <w:lang w:val="en-US"/>
          </w:rPr>
        </w:sdtEndPr>
      </w:sdt>
      <w:r w:rsidRPr="2CE75C0A" w:rsidR="00FE5B6D">
        <w:rPr>
          <w:rFonts w:ascii="Arial" w:hAnsi="Arial" w:cs="Arial"/>
          <w:lang w:val="en-US"/>
        </w:rPr>
        <w:t xml:space="preserve"> </w:t>
      </w:r>
      <w:r>
        <w:tab/>
      </w:r>
      <w:r w:rsidRPr="2CE75C0A" w:rsidR="00444659">
        <w:rPr>
          <w:rFonts w:ascii="Arial" w:hAnsi="Arial" w:cs="Arial"/>
          <w:lang w:val="en-US"/>
        </w:rPr>
        <w:t xml:space="preserve"> </w:t>
      </w:r>
      <w:r w:rsidRPr="2CE75C0A" w:rsidR="100A264A">
        <w:rPr>
          <w:rFonts w:ascii="Arial" w:hAnsi="Arial" w:cs="Arial"/>
          <w:lang w:val="en-US"/>
        </w:rPr>
        <w:t>Research Team</w:t>
      </w:r>
    </w:p>
    <w:p w:rsidRPr="00FE5B6D" w:rsidR="00FE5B6D" w:rsidP="00FE5B6D" w:rsidRDefault="00D0029C" w14:paraId="6B65502B" w14:textId="7E71E8CC">
      <w:pPr>
        <w:ind w:left="70"/>
        <w:rPr>
          <w:rFonts w:ascii="Arial" w:hAnsi="Arial" w:cs="Arial"/>
        </w:rPr>
      </w:pPr>
      <w:sdt>
        <w:sdtPr>
          <w:id w:val="-1001505673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Segoe UI Symbol" w:hAnsi="Segoe UI Symbol" w:cs="Segoe UI Symbol"/>
            <w:lang w:val="en-US"/>
          </w:rPr>
        </w:sdtPr>
        <w:sdtContent>
          <w:r w:rsidRPr="2CE75C0A" w:rsidR="00FE5B6D">
            <w:rPr>
              <w:rFonts w:ascii="Segoe UI Symbol" w:hAnsi="Segoe UI Symbol" w:cs="Segoe UI Symbol"/>
              <w:lang w:val="en-US"/>
            </w:rPr>
            <w:t>☐</w:t>
          </w:r>
        </w:sdtContent>
        <w:sdtEndPr>
          <w:rPr>
            <w:rFonts w:ascii="Segoe UI Symbol" w:hAnsi="Segoe UI Symbol" w:cs="Segoe UI Symbol"/>
            <w:lang w:val="en-US"/>
          </w:rPr>
        </w:sdtEndPr>
      </w:sdt>
      <w:r w:rsidRPr="2CE75C0A" w:rsidR="00FE5B6D">
        <w:rPr>
          <w:rFonts w:ascii="Arial" w:hAnsi="Arial" w:cs="Arial"/>
          <w:lang w:val="en-US"/>
        </w:rPr>
        <w:t xml:space="preserve"> </w:t>
      </w:r>
      <w:r>
        <w:tab/>
      </w:r>
      <w:r w:rsidRPr="2CE75C0A" w:rsidR="6CDE49BB">
        <w:rPr>
          <w:rFonts w:ascii="Arial" w:hAnsi="Arial" w:cs="Arial"/>
        </w:rPr>
        <w:t xml:space="preserve">Research population </w:t>
      </w:r>
      <w:r w:rsidRPr="2CE75C0A" w:rsidR="6CDE49BB">
        <w:rPr>
          <w:rFonts w:ascii="Arial" w:hAnsi="Arial" w:cs="Arial"/>
        </w:rPr>
        <w:t>and/or recruitment</w:t>
      </w:r>
    </w:p>
    <w:p w:rsidR="00FE5B6D" w:rsidP="00FE5B6D" w:rsidRDefault="00D0029C" w14:paraId="0666C658" w14:textId="028680CE">
      <w:pPr>
        <w:ind w:left="70"/>
        <w:rPr>
          <w:rFonts w:ascii="Arial" w:hAnsi="Arial" w:cs="Arial"/>
        </w:rPr>
      </w:pPr>
      <w:sdt>
        <w:sdtPr>
          <w:id w:val="-513613528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Segoe UI Symbol" w:hAnsi="Segoe UI Symbol" w:cs="Segoe UI Symbol"/>
            <w:lang w:val="en-US"/>
          </w:rPr>
        </w:sdtPr>
        <w:sdtContent>
          <w:r w:rsidRPr="2CE75C0A" w:rsidR="00FE5B6D">
            <w:rPr>
              <w:rFonts w:ascii="Segoe UI Symbol" w:hAnsi="Segoe UI Symbol" w:cs="Segoe UI Symbol"/>
              <w:lang w:val="en-US"/>
            </w:rPr>
            <w:t>☐</w:t>
          </w:r>
        </w:sdtContent>
        <w:sdtEndPr>
          <w:rPr>
            <w:rFonts w:ascii="Segoe UI Symbol" w:hAnsi="Segoe UI Symbol" w:cs="Segoe UI Symbol"/>
            <w:lang w:val="en-US"/>
          </w:rPr>
        </w:sdtEndPr>
      </w:sdt>
      <w:r w:rsidRPr="2CE75C0A" w:rsidR="00FE5B6D">
        <w:rPr>
          <w:rFonts w:ascii="Arial" w:hAnsi="Arial" w:cs="Arial"/>
          <w:lang w:val="en-US"/>
        </w:rPr>
        <w:t xml:space="preserve"> </w:t>
      </w:r>
      <w:r>
        <w:tab/>
      </w:r>
      <w:r w:rsidRPr="2CE75C0A" w:rsidR="09620A03">
        <w:rPr>
          <w:rFonts w:ascii="Arial" w:hAnsi="Arial" w:cs="Arial"/>
        </w:rPr>
        <w:t>Consent process</w:t>
      </w:r>
    </w:p>
    <w:p w:rsidR="1AF4933B" w:rsidP="2CE75C0A" w:rsidRDefault="1AF4933B" w14:paraId="13F44AD4" w14:textId="2A7CC766">
      <w:pPr>
        <w:ind w:left="70"/>
        <w:jc w:val="both"/>
        <w:rPr>
          <w:rFonts w:ascii="Arial" w:hAnsi="Arial" w:cs="Arial"/>
          <w:lang w:val="en-US"/>
        </w:rPr>
      </w:pPr>
      <w:sdt>
        <w:sdtPr>
          <w:id w:val="1013189686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MS Gothic" w:hAnsi="MS Gothic" w:eastAsia="MS Gothic" w:cs="Segoe UI Symbol"/>
            <w:lang w:val="en-US"/>
          </w:rPr>
        </w:sdtPr>
        <w:sdtContent>
          <w:r w:rsidRPr="2CE75C0A" w:rsidR="1AF4933B">
            <w:rPr>
              <w:rFonts w:ascii="MS Gothic" w:hAnsi="MS Gothic" w:eastAsia="MS Gothic" w:cs="MS Gothic"/>
              <w:lang w:val="en-US"/>
            </w:rPr>
            <w:t>☐</w:t>
          </w:r>
        </w:sdtContent>
        <w:sdtEndPr>
          <w:rPr>
            <w:rFonts w:ascii="MS Gothic" w:hAnsi="MS Gothic" w:eastAsia="MS Gothic" w:cs="Segoe UI Symbol"/>
            <w:lang w:val="en-US"/>
          </w:rPr>
        </w:sdtEndPr>
      </w:sdt>
      <w:r w:rsidRPr="2CE75C0A" w:rsidR="1AF4933B">
        <w:rPr>
          <w:rFonts w:ascii="Arial" w:hAnsi="Arial" w:cs="Arial"/>
          <w:lang w:val="en-US"/>
        </w:rPr>
        <w:t xml:space="preserve"> </w:t>
      </w:r>
      <w:r>
        <w:tab/>
      </w:r>
      <w:r w:rsidRPr="2CE75C0A" w:rsidR="1AF4933B">
        <w:rPr>
          <w:rFonts w:ascii="Arial" w:hAnsi="Arial" w:cs="Arial"/>
          <w:lang w:val="en-US"/>
        </w:rPr>
        <w:t xml:space="preserve"> Research site(s)</w:t>
      </w:r>
    </w:p>
    <w:p w:rsidR="1AF4933B" w:rsidP="2CE75C0A" w:rsidRDefault="1AF4933B" w14:paraId="75B82F5E" w14:textId="4DF7D169">
      <w:pPr>
        <w:ind w:left="70"/>
        <w:rPr>
          <w:rFonts w:ascii="Arial" w:hAnsi="Arial" w:cs="Arial"/>
        </w:rPr>
      </w:pPr>
      <w:sdt>
        <w:sdtPr>
          <w:id w:val="795396920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Segoe UI Symbol" w:hAnsi="Segoe UI Symbol" w:cs="Segoe UI Symbol"/>
            <w:lang w:val="en-US"/>
          </w:rPr>
        </w:sdtPr>
        <w:sdtContent>
          <w:r w:rsidRPr="2CE75C0A" w:rsidR="1AF4933B">
            <w:rPr>
              <w:rFonts w:ascii="Segoe UI Symbol" w:hAnsi="Segoe UI Symbol" w:cs="Segoe UI Symbol"/>
              <w:lang w:val="en-US"/>
            </w:rPr>
            <w:t>☐</w:t>
          </w:r>
        </w:sdtContent>
        <w:sdtEndPr>
          <w:rPr>
            <w:rFonts w:ascii="Segoe UI Symbol" w:hAnsi="Segoe UI Symbol" w:cs="Segoe UI Symbol"/>
            <w:lang w:val="en-US"/>
          </w:rPr>
        </w:sdtEndPr>
      </w:sdt>
      <w:r w:rsidRPr="2CE75C0A" w:rsidR="1AF4933B">
        <w:rPr>
          <w:rFonts w:ascii="Arial" w:hAnsi="Arial" w:cs="Arial"/>
          <w:lang w:val="en-US"/>
        </w:rPr>
        <w:t xml:space="preserve"> </w:t>
      </w:r>
      <w:r>
        <w:tab/>
      </w:r>
      <w:r w:rsidRPr="2CE75C0A" w:rsidR="1264AE88">
        <w:rPr>
          <w:rFonts w:ascii="Arial" w:hAnsi="Arial" w:cs="Arial"/>
        </w:rPr>
        <w:t>Research protocol</w:t>
      </w:r>
    </w:p>
    <w:p w:rsidR="1264AE88" w:rsidP="2CE75C0A" w:rsidRDefault="1264AE88" w14:paraId="2C266035" w14:textId="6CC1B5DF">
      <w:pPr>
        <w:ind w:left="70"/>
        <w:jc w:val="both"/>
        <w:rPr>
          <w:rFonts w:ascii="Arial" w:hAnsi="Arial" w:cs="Arial"/>
          <w:lang w:val="en-US"/>
        </w:rPr>
      </w:pPr>
      <w:sdt>
        <w:sdtPr>
          <w:id w:val="661518881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MS Gothic" w:hAnsi="MS Gothic" w:eastAsia="MS Gothic" w:cs="Segoe UI Symbol"/>
            <w:lang w:val="en-US"/>
          </w:rPr>
        </w:sdtPr>
        <w:sdtContent>
          <w:r w:rsidRPr="2CE75C0A" w:rsidR="1264AE88">
            <w:rPr>
              <w:rFonts w:ascii="MS Gothic" w:hAnsi="MS Gothic" w:eastAsia="MS Gothic" w:cs="MS Gothic"/>
              <w:lang w:val="en-US"/>
            </w:rPr>
            <w:t>☐</w:t>
          </w:r>
        </w:sdtContent>
        <w:sdtEndPr>
          <w:rPr>
            <w:rFonts w:ascii="MS Gothic" w:hAnsi="MS Gothic" w:eastAsia="MS Gothic" w:cs="Segoe UI Symbol"/>
            <w:lang w:val="en-US"/>
          </w:rPr>
        </w:sdtEndPr>
      </w:sdt>
      <w:r w:rsidRPr="2CE75C0A" w:rsidR="1264AE88">
        <w:rPr>
          <w:rFonts w:ascii="Arial" w:hAnsi="Arial" w:cs="Arial"/>
          <w:lang w:val="en-US"/>
        </w:rPr>
        <w:t xml:space="preserve"> </w:t>
      </w:r>
      <w:r>
        <w:tab/>
      </w:r>
      <w:r w:rsidRPr="2CE75C0A" w:rsidR="1264AE88">
        <w:rPr>
          <w:rFonts w:ascii="Arial" w:hAnsi="Arial" w:cs="Arial"/>
          <w:lang w:val="en-US"/>
        </w:rPr>
        <w:t xml:space="preserve"> Data collection, including storage, retention and access</w:t>
      </w:r>
    </w:p>
    <w:p w:rsidR="1264AE88" w:rsidP="2CE75C0A" w:rsidRDefault="1264AE88" w14:paraId="79EA6CDF" w14:textId="394D755F">
      <w:pPr>
        <w:ind w:left="70"/>
        <w:rPr>
          <w:rFonts w:ascii="Arial" w:hAnsi="Arial" w:cs="Arial"/>
        </w:rPr>
      </w:pPr>
      <w:sdt>
        <w:sdtPr>
          <w:id w:val="949731782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Segoe UI Symbol" w:hAnsi="Segoe UI Symbol" w:cs="Segoe UI Symbol"/>
            <w:lang w:val="en-US"/>
          </w:rPr>
        </w:sdtPr>
        <w:sdtContent>
          <w:r w:rsidRPr="2CE75C0A" w:rsidR="1264AE88">
            <w:rPr>
              <w:rFonts w:ascii="Segoe UI Symbol" w:hAnsi="Segoe UI Symbol" w:cs="Segoe UI Symbol"/>
              <w:lang w:val="en-US"/>
            </w:rPr>
            <w:t>☐</w:t>
          </w:r>
        </w:sdtContent>
        <w:sdtEndPr>
          <w:rPr>
            <w:rFonts w:ascii="Segoe UI Symbol" w:hAnsi="Segoe UI Symbol" w:cs="Segoe UI Symbol"/>
            <w:lang w:val="en-US"/>
          </w:rPr>
        </w:sdtEndPr>
      </w:sdt>
      <w:r w:rsidRPr="2CE75C0A" w:rsidR="1264AE88">
        <w:rPr>
          <w:rFonts w:ascii="Arial" w:hAnsi="Arial" w:cs="Arial"/>
          <w:lang w:val="en-US"/>
        </w:rPr>
        <w:t xml:space="preserve"> </w:t>
      </w:r>
      <w:r>
        <w:tab/>
      </w:r>
      <w:r w:rsidRPr="2CE75C0A" w:rsidR="1264AE88">
        <w:rPr>
          <w:rFonts w:ascii="Arial" w:hAnsi="Arial" w:cs="Arial"/>
        </w:rPr>
        <w:t xml:space="preserve">Other: </w:t>
      </w:r>
      <w:r w:rsidRPr="2CE75C0A" w:rsidR="1264AE88">
        <w:rPr>
          <w:rFonts w:ascii="Arial" w:hAnsi="Arial" w:cs="Arial"/>
          <w:i w:val="1"/>
          <w:iCs w:val="1"/>
        </w:rPr>
        <w:t>please specify here</w:t>
      </w:r>
    </w:p>
    <w:p w:rsidR="2CE75C0A" w:rsidP="2CE75C0A" w:rsidRDefault="2CE75C0A" w14:paraId="478962F4" w14:textId="21503F0E">
      <w:pPr>
        <w:ind w:left="70"/>
        <w:rPr>
          <w:rFonts w:ascii="Arial" w:hAnsi="Arial" w:cs="Arial"/>
        </w:rPr>
      </w:pPr>
    </w:p>
    <w:p w:rsidR="2CE75C0A" w:rsidP="2CE75C0A" w:rsidRDefault="2CE75C0A" w14:paraId="31DA7D19" w14:textId="67187283">
      <w:pPr>
        <w:ind w:left="0"/>
        <w:rPr>
          <w:rFonts w:ascii="Arial" w:hAnsi="Arial" w:cs="Arial"/>
        </w:rPr>
      </w:pPr>
    </w:p>
    <w:p w:rsidR="00444659" w:rsidP="2CE75C0A" w:rsidRDefault="00444659" w14:paraId="27B4CBE0" w14:textId="29578665">
      <w:pPr>
        <w:pStyle w:val="ListParagraph"/>
        <w:numPr>
          <w:ilvl w:val="0"/>
          <w:numId w:val="8"/>
        </w:numPr>
        <w:ind/>
        <w:rPr>
          <w:rFonts w:ascii="Arial" w:hAnsi="Arial" w:cs="Arial"/>
        </w:rPr>
      </w:pPr>
      <w:r w:rsidRPr="2CE75C0A" w:rsidR="1264AE88">
        <w:rPr>
          <w:rFonts w:ascii="Arial" w:hAnsi="Arial" w:cs="Arial"/>
        </w:rPr>
        <w:t>Please describe the proposed changes and rationale.</w:t>
      </w:r>
      <w:r w:rsidRPr="2CE75C0A" w:rsidR="471F1D62">
        <w:rPr>
          <w:rFonts w:ascii="Arial" w:hAnsi="Arial" w:cs="Arial"/>
        </w:rPr>
        <w:t xml:space="preserve"> If there are changes to your research team, please describe the new team member(s)’ background in relation to the project.</w:t>
      </w:r>
    </w:p>
    <w:p w:rsidR="2CE75C0A" w:rsidP="2CE75C0A" w:rsidRDefault="2CE75C0A" w14:paraId="17FC2851" w14:textId="561AF6F3">
      <w:pPr>
        <w:pStyle w:val="Normal"/>
        <w:rPr>
          <w:rFonts w:ascii="Arial" w:hAnsi="Arial" w:cs="Arial"/>
        </w:rPr>
      </w:pPr>
    </w:p>
    <w:p w:rsidR="2CE75C0A" w:rsidP="2CE75C0A" w:rsidRDefault="2CE75C0A" w14:paraId="369D6DE4" w14:textId="70BE1355">
      <w:pPr>
        <w:pStyle w:val="Normal"/>
        <w:rPr>
          <w:rFonts w:ascii="Arial" w:hAnsi="Arial" w:cs="Arial"/>
          <w:b w:val="1"/>
          <w:bCs w:val="1"/>
          <w:u w:val="single"/>
        </w:rPr>
      </w:pPr>
    </w:p>
    <w:p w:rsidR="1264AE88" w:rsidP="2CE75C0A" w:rsidRDefault="1264AE88" w14:paraId="70E7B2C3" w14:textId="3CBBF945">
      <w:pPr>
        <w:pStyle w:val="Normal"/>
        <w:rPr>
          <w:rFonts w:ascii="Arial" w:hAnsi="Arial" w:cs="Arial"/>
          <w:b w:val="1"/>
          <w:bCs w:val="1"/>
          <w:u w:val="single"/>
        </w:rPr>
      </w:pPr>
      <w:r w:rsidRPr="2CE75C0A" w:rsidR="1264AE88">
        <w:rPr>
          <w:rFonts w:ascii="Arial" w:hAnsi="Arial" w:cs="Arial"/>
          <w:b w:val="1"/>
          <w:bCs w:val="1"/>
          <w:u w:val="single"/>
        </w:rPr>
        <w:t>SECTION B: RISK (MITIGATION) AND BENEFITS</w:t>
      </w:r>
    </w:p>
    <w:p w:rsidR="2CE75C0A" w:rsidP="2CE75C0A" w:rsidRDefault="2CE75C0A" w14:paraId="4AA739E5" w14:textId="15552C5F">
      <w:pPr>
        <w:pStyle w:val="Normal"/>
        <w:rPr>
          <w:rFonts w:ascii="Arial" w:hAnsi="Arial" w:cs="Arial"/>
          <w:b w:val="1"/>
          <w:bCs w:val="1"/>
          <w:u w:val="single"/>
        </w:rPr>
      </w:pPr>
    </w:p>
    <w:p w:rsidR="65D44897" w:rsidP="2CE75C0A" w:rsidRDefault="65D44897" w14:paraId="421F9F2F" w14:textId="14C1635B">
      <w:pPr>
        <w:pStyle w:val="ListParagraph"/>
        <w:numPr>
          <w:ilvl w:val="0"/>
          <w:numId w:val="8"/>
        </w:numPr>
        <w:rPr>
          <w:rFonts w:ascii="Arial" w:hAnsi="Arial" w:cs="Arial"/>
          <w:b w:val="0"/>
          <w:bCs w:val="0"/>
          <w:u w:val="none"/>
        </w:rPr>
      </w:pPr>
      <w:r w:rsidRPr="2CE75C0A" w:rsidR="65D44897">
        <w:rPr>
          <w:rFonts w:ascii="Arial" w:hAnsi="Arial" w:cs="Arial"/>
          <w:b w:val="0"/>
          <w:bCs w:val="0"/>
          <w:u w:val="none"/>
        </w:rPr>
        <w:t xml:space="preserve">Please </w:t>
      </w:r>
      <w:r w:rsidRPr="2CE75C0A" w:rsidR="65D44897">
        <w:rPr>
          <w:rFonts w:ascii="Arial" w:hAnsi="Arial" w:cs="Arial"/>
          <w:b w:val="0"/>
          <w:bCs w:val="0"/>
          <w:u w:val="none"/>
        </w:rPr>
        <w:t>indicate</w:t>
      </w:r>
      <w:r w:rsidRPr="2CE75C0A" w:rsidR="65D44897">
        <w:rPr>
          <w:rFonts w:ascii="Arial" w:hAnsi="Arial" w:cs="Arial"/>
          <w:b w:val="0"/>
          <w:bCs w:val="0"/>
          <w:u w:val="none"/>
        </w:rPr>
        <w:t xml:space="preserve"> how many participants have </w:t>
      </w:r>
      <w:r w:rsidRPr="2CE75C0A" w:rsidR="65D44897">
        <w:rPr>
          <w:rFonts w:ascii="Arial" w:hAnsi="Arial" w:cs="Arial"/>
          <w:b w:val="0"/>
          <w:bCs w:val="0"/>
          <w:u w:val="none"/>
        </w:rPr>
        <w:t>participated</w:t>
      </w:r>
      <w:r w:rsidRPr="2CE75C0A" w:rsidR="65D44897">
        <w:rPr>
          <w:rFonts w:ascii="Arial" w:hAnsi="Arial" w:cs="Arial"/>
          <w:b w:val="0"/>
          <w:bCs w:val="0"/>
          <w:u w:val="none"/>
        </w:rPr>
        <w:t xml:space="preserve"> to this date, and how many participants are assumed to </w:t>
      </w:r>
      <w:r w:rsidRPr="2CE75C0A" w:rsidR="65D44897">
        <w:rPr>
          <w:rFonts w:ascii="Arial" w:hAnsi="Arial" w:cs="Arial"/>
          <w:b w:val="0"/>
          <w:bCs w:val="0"/>
          <w:u w:val="none"/>
        </w:rPr>
        <w:t>participate</w:t>
      </w:r>
      <w:r w:rsidRPr="2CE75C0A" w:rsidR="65D44897">
        <w:rPr>
          <w:rFonts w:ascii="Arial" w:hAnsi="Arial" w:cs="Arial"/>
          <w:b w:val="0"/>
          <w:bCs w:val="0"/>
          <w:u w:val="none"/>
        </w:rPr>
        <w:t xml:space="preserve"> going forward.</w:t>
      </w:r>
    </w:p>
    <w:p w:rsidR="2CE75C0A" w:rsidP="2CE75C0A" w:rsidRDefault="2CE75C0A" w14:paraId="462DBAFC" w14:textId="7F5F07A6">
      <w:pPr>
        <w:pStyle w:val="ListParagraph"/>
        <w:ind w:left="430"/>
        <w:rPr>
          <w:rFonts w:ascii="Arial" w:hAnsi="Arial" w:cs="Arial"/>
          <w:b w:val="0"/>
          <w:bCs w:val="0"/>
          <w:u w:val="none"/>
        </w:rPr>
      </w:pPr>
    </w:p>
    <w:p w:rsidR="1264AE88" w:rsidP="2CE75C0A" w:rsidRDefault="1264AE88" w14:paraId="1BBAB4A5" w14:textId="3CCB57D0">
      <w:pPr>
        <w:pStyle w:val="ListParagraph"/>
        <w:numPr>
          <w:ilvl w:val="0"/>
          <w:numId w:val="8"/>
        </w:numPr>
        <w:rPr>
          <w:rFonts w:ascii="Arial" w:hAnsi="Arial" w:cs="Arial"/>
          <w:b w:val="0"/>
          <w:bCs w:val="0"/>
          <w:u w:val="none"/>
        </w:rPr>
      </w:pPr>
      <w:r w:rsidRPr="2CE75C0A" w:rsidR="1264AE88">
        <w:rPr>
          <w:rFonts w:ascii="Arial" w:hAnsi="Arial" w:cs="Arial"/>
          <w:b w:val="0"/>
          <w:bCs w:val="0"/>
          <w:u w:val="none"/>
        </w:rPr>
        <w:t xml:space="preserve">Please </w:t>
      </w:r>
      <w:r w:rsidRPr="2CE75C0A" w:rsidR="1264AE88">
        <w:rPr>
          <w:rFonts w:ascii="Arial" w:hAnsi="Arial" w:cs="Arial"/>
          <w:b w:val="0"/>
          <w:bCs w:val="0"/>
          <w:u w:val="none"/>
        </w:rPr>
        <w:t>indicate</w:t>
      </w:r>
      <w:r w:rsidRPr="2CE75C0A" w:rsidR="1264AE88">
        <w:rPr>
          <w:rFonts w:ascii="Arial" w:hAnsi="Arial" w:cs="Arial"/>
          <w:b w:val="0"/>
          <w:bCs w:val="0"/>
          <w:u w:val="none"/>
        </w:rPr>
        <w:t xml:space="preserve"> whether the proposed changes increase or decrease the level of risk to </w:t>
      </w:r>
      <w:r w:rsidRPr="2CE75C0A" w:rsidR="1264AE88">
        <w:rPr>
          <w:rFonts w:ascii="Arial" w:hAnsi="Arial" w:cs="Arial"/>
          <w:b w:val="0"/>
          <w:bCs w:val="0"/>
          <w:u w:val="none"/>
        </w:rPr>
        <w:t>participants or</w:t>
      </w:r>
      <w:r w:rsidRPr="2CE75C0A" w:rsidR="1264AE88">
        <w:rPr>
          <w:rFonts w:ascii="Arial" w:hAnsi="Arial" w:cs="Arial"/>
          <w:b w:val="0"/>
          <w:bCs w:val="0"/>
          <w:u w:val="none"/>
        </w:rPr>
        <w:t xml:space="preserve"> may potentially influence their willingness to </w:t>
      </w:r>
      <w:r w:rsidRPr="2CE75C0A" w:rsidR="1264AE88">
        <w:rPr>
          <w:rFonts w:ascii="Arial" w:hAnsi="Arial" w:cs="Arial"/>
          <w:b w:val="0"/>
          <w:bCs w:val="0"/>
          <w:u w:val="none"/>
        </w:rPr>
        <w:t>participate</w:t>
      </w:r>
      <w:r w:rsidRPr="2CE75C0A" w:rsidR="1264AE88">
        <w:rPr>
          <w:rFonts w:ascii="Arial" w:hAnsi="Arial" w:cs="Arial"/>
          <w:b w:val="0"/>
          <w:bCs w:val="0"/>
          <w:u w:val="none"/>
        </w:rPr>
        <w:t>.</w:t>
      </w:r>
    </w:p>
    <w:p w:rsidR="2CE75C0A" w:rsidP="2CE75C0A" w:rsidRDefault="2CE75C0A" w14:paraId="61AB1927" w14:textId="5FCF3F9D">
      <w:pPr>
        <w:pStyle w:val="Normal"/>
        <w:rPr>
          <w:rFonts w:ascii="Arial" w:hAnsi="Arial" w:cs="Arial"/>
          <w:b w:val="0"/>
          <w:bCs w:val="0"/>
          <w:u w:val="none"/>
        </w:rPr>
      </w:pPr>
    </w:p>
    <w:p w:rsidR="1264AE88" w:rsidP="2CE75C0A" w:rsidRDefault="1264AE88" w14:paraId="766E40C0" w14:textId="5B14C8B7">
      <w:pPr>
        <w:pStyle w:val="ListParagraph"/>
        <w:numPr>
          <w:ilvl w:val="0"/>
          <w:numId w:val="8"/>
        </w:numPr>
        <w:rPr>
          <w:rFonts w:ascii="Arial" w:hAnsi="Arial" w:cs="Arial"/>
          <w:b w:val="0"/>
          <w:bCs w:val="0"/>
          <w:u w:val="none"/>
        </w:rPr>
      </w:pPr>
      <w:r w:rsidRPr="2CE75C0A" w:rsidR="1264AE88">
        <w:rPr>
          <w:rFonts w:ascii="Arial" w:hAnsi="Arial" w:cs="Arial"/>
          <w:b w:val="0"/>
          <w:bCs w:val="0"/>
          <w:u w:val="none"/>
        </w:rPr>
        <w:t xml:space="preserve">Please explain how the proposed changes will be communicated to past or future participants. </w:t>
      </w:r>
    </w:p>
    <w:p w:rsidR="2CE75C0A" w:rsidP="2CE75C0A" w:rsidRDefault="2CE75C0A" w14:paraId="4C1CF09D" w14:textId="2A7EF008">
      <w:pPr>
        <w:pStyle w:val="Normal"/>
        <w:rPr>
          <w:rFonts w:ascii="Arial" w:hAnsi="Arial" w:cs="Arial"/>
          <w:b w:val="0"/>
          <w:bCs w:val="0"/>
          <w:u w:val="none"/>
        </w:rPr>
      </w:pPr>
    </w:p>
    <w:p w:rsidR="2CE75C0A" w:rsidP="2CE75C0A" w:rsidRDefault="2CE75C0A" w14:paraId="27890F8A" w14:textId="302F57B1">
      <w:pPr>
        <w:pStyle w:val="Normal"/>
        <w:rPr>
          <w:rFonts w:ascii="Arial" w:hAnsi="Arial" w:cs="Arial"/>
        </w:rPr>
      </w:pPr>
    </w:p>
    <w:p w:rsidRPr="00B555F9" w:rsidR="00B555F9" w:rsidP="00B555F9" w:rsidRDefault="00B555F9" w14:paraId="320CF29F" w14:textId="6CA59BCE">
      <w:pPr>
        <w:rPr>
          <w:rFonts w:ascii="Arial" w:hAnsi="Arial" w:cs="Arial"/>
          <w:b/>
          <w:bCs/>
          <w:u w:val="single"/>
        </w:rPr>
      </w:pPr>
      <w:r w:rsidRPr="00B555F9">
        <w:rPr>
          <w:rFonts w:ascii="Arial" w:hAnsi="Arial" w:cs="Arial"/>
          <w:b/>
          <w:bCs/>
          <w:u w:val="single"/>
        </w:rPr>
        <w:t>SECTION D: DATA AND STORAGE</w:t>
      </w:r>
    </w:p>
    <w:p w:rsidR="00B555F9" w:rsidP="00B555F9" w:rsidRDefault="00B555F9" w14:paraId="3124031C" w14:textId="77777777">
      <w:pPr>
        <w:rPr>
          <w:rFonts w:ascii="Arial" w:hAnsi="Arial" w:cs="Arial"/>
        </w:rPr>
      </w:pPr>
    </w:p>
    <w:p w:rsidRPr="00B555F9" w:rsidR="00FE5B6D" w:rsidP="005452B9" w:rsidRDefault="00B555F9" w14:paraId="60D00B2A" w14:textId="08362A3D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2CE75C0A" w:rsidR="00B555F9">
        <w:rPr>
          <w:rFonts w:ascii="Arial" w:hAnsi="Arial" w:cs="Arial"/>
        </w:rPr>
        <w:t xml:space="preserve">Please </w:t>
      </w:r>
      <w:r w:rsidRPr="2CE75C0A" w:rsidR="00B555F9">
        <w:rPr>
          <w:rFonts w:ascii="Arial" w:hAnsi="Arial" w:cs="Arial"/>
        </w:rPr>
        <w:t>indicate</w:t>
      </w:r>
      <w:r w:rsidRPr="2CE75C0A" w:rsidR="00B555F9">
        <w:rPr>
          <w:rFonts w:ascii="Arial" w:hAnsi="Arial" w:cs="Arial"/>
        </w:rPr>
        <w:t xml:space="preserve"> the final disposition of the data, including arrangements for security, retention, </w:t>
      </w:r>
      <w:r w:rsidRPr="2CE75C0A" w:rsidR="00B555F9">
        <w:rPr>
          <w:rFonts w:ascii="Arial" w:hAnsi="Arial" w:cs="Arial"/>
        </w:rPr>
        <w:t>storage</w:t>
      </w:r>
      <w:r w:rsidRPr="2CE75C0A" w:rsidR="00B555F9">
        <w:rPr>
          <w:rFonts w:ascii="Arial" w:hAnsi="Arial" w:cs="Arial"/>
        </w:rPr>
        <w:t xml:space="preserve"> and/or destruction</w:t>
      </w:r>
      <w:r w:rsidRPr="2CE75C0A" w:rsidR="432E2EFC">
        <w:rPr>
          <w:rFonts w:ascii="Arial" w:hAnsi="Arial" w:cs="Arial"/>
        </w:rPr>
        <w:t>, and clearly highlight any changes.</w:t>
      </w:r>
    </w:p>
    <w:p w:rsidR="2CE75C0A" w:rsidP="2CE75C0A" w:rsidRDefault="2CE75C0A" w14:paraId="192B1E69" w14:textId="7ABB05DA">
      <w:pPr>
        <w:pStyle w:val="Normal"/>
        <w:rPr>
          <w:rFonts w:ascii="Arial" w:hAnsi="Arial" w:cs="Arial"/>
        </w:rPr>
      </w:pPr>
    </w:p>
    <w:p w:rsidR="432E2EFC" w:rsidP="2CE75C0A" w:rsidRDefault="432E2EFC" w14:paraId="252DF579" w14:textId="0E65CB4A">
      <w:pPr>
        <w:pStyle w:val="Normal"/>
        <w:rPr>
          <w:rFonts w:ascii="Arial" w:hAnsi="Arial" w:cs="Arial"/>
          <w:b w:val="1"/>
          <w:bCs w:val="1"/>
          <w:u w:val="single"/>
        </w:rPr>
      </w:pPr>
      <w:r w:rsidRPr="2CE75C0A" w:rsidR="432E2EFC">
        <w:rPr>
          <w:rFonts w:ascii="Arial" w:hAnsi="Arial" w:cs="Arial"/>
          <w:b w:val="1"/>
          <w:bCs w:val="1"/>
          <w:u w:val="single"/>
        </w:rPr>
        <w:t>SECTION E: OTHER</w:t>
      </w:r>
    </w:p>
    <w:p w:rsidR="432E2EFC" w:rsidP="2CE75C0A" w:rsidRDefault="432E2EFC" w14:paraId="68EB5127" w14:textId="78F18ADF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2CE75C0A" w:rsidR="432E2EFC">
        <w:rPr>
          <w:rFonts w:ascii="Arial" w:hAnsi="Arial" w:cs="Arial"/>
        </w:rPr>
        <w:t>Please add any other relevant information for this amendment (e.g. changes in community engagement).</w:t>
      </w:r>
    </w:p>
    <w:p w:rsidRPr="005452B9" w:rsidR="00FE5B6D" w:rsidP="2CE75C0A" w:rsidRDefault="00FE5B6D" w14:paraId="4E98D430" w14:textId="49C1CD6D">
      <w:pPr>
        <w:pStyle w:val="Normal"/>
        <w:rPr>
          <w:rFonts w:ascii="Arial" w:hAnsi="Arial" w:cs="Arial"/>
          <w:b w:val="1"/>
          <w:bCs w:val="1"/>
          <w:u w:val="single"/>
        </w:rPr>
      </w:pPr>
    </w:p>
    <w:p w:rsidRPr="005452B9" w:rsidR="005452B9" w:rsidP="005452B9" w:rsidRDefault="005452B9" w14:paraId="64C1FB13" w14:textId="77777777">
      <w:pPr>
        <w:rPr>
          <w:rFonts w:ascii="Arial" w:hAnsi="Arial" w:cs="Arial"/>
          <w:b/>
          <w:bCs/>
          <w:u w:val="single"/>
        </w:rPr>
      </w:pPr>
    </w:p>
    <w:p w:rsidRPr="00240C51" w:rsidR="000B318A" w:rsidP="000B318A" w:rsidRDefault="000B318A" w14:paraId="36B93788" w14:textId="77777777">
      <w:pPr>
        <w:pStyle w:val="Heading2"/>
        <w:rPr>
          <w:rFonts w:ascii="Arial" w:hAnsi="Arial" w:cs="Arial"/>
          <w:b/>
          <w:bCs/>
          <w:color w:val="auto"/>
          <w:sz w:val="24"/>
          <w:szCs w:val="24"/>
          <w:u w:val="single"/>
        </w:rPr>
      </w:pPr>
      <w:r w:rsidRPr="00240C51">
        <w:rPr>
          <w:rFonts w:ascii="Arial" w:hAnsi="Arial" w:cs="Arial"/>
          <w:b/>
          <w:bCs/>
          <w:color w:val="auto"/>
          <w:sz w:val="24"/>
          <w:szCs w:val="24"/>
          <w:u w:val="single"/>
        </w:rPr>
        <w:t>STATEMENT OF AGREEMENT</w:t>
      </w:r>
    </w:p>
    <w:p w:rsidR="000B318A" w:rsidP="000B318A" w:rsidRDefault="000B318A" w14:paraId="23173EE1" w14:textId="77777777">
      <w:pPr>
        <w:pStyle w:val="ListParagraph"/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>I ensure that the information I submitted this application is true to my best knowledge.</w:t>
      </w:r>
    </w:p>
    <w:p w:rsidR="000B318A" w:rsidP="000B318A" w:rsidRDefault="000B318A" w14:paraId="4DD407FE" w14:textId="77777777">
      <w:pPr>
        <w:pStyle w:val="ListParagraph"/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 w:rsidRPr="007C3547">
        <w:rPr>
          <w:rFonts w:ascii="Arial" w:hAnsi="Arial" w:cs="Arial"/>
        </w:rPr>
        <w:t>I allow release of my nominative information as required by these policies and procedures.</w:t>
      </w:r>
    </w:p>
    <w:p w:rsidRPr="007C3547" w:rsidR="000B318A" w:rsidP="000B318A" w:rsidRDefault="000B318A" w14:paraId="68F94AD1" w14:textId="10170A30">
      <w:pPr>
        <w:pStyle w:val="ListParagraph"/>
        <w:numPr>
          <w:ilvl w:val="0"/>
          <w:numId w:val="9"/>
        </w:numPr>
        <w:spacing w:after="160" w:line="259" w:lineRule="auto"/>
        <w:rPr>
          <w:rFonts w:ascii="Arial" w:hAnsi="Arial" w:cs="Arial"/>
        </w:rPr>
      </w:pPr>
      <w:r w:rsidRPr="3FD8EAA5" w:rsidR="000B318A">
        <w:rPr>
          <w:rFonts w:ascii="Arial" w:hAnsi="Arial" w:cs="Arial"/>
        </w:rPr>
        <w:t>I understand that all information on this form may be subject to verification</w:t>
      </w:r>
    </w:p>
    <w:p w:rsidRPr="00C93FB8" w:rsidR="000B318A" w:rsidP="000B318A" w:rsidRDefault="000B318A" w14:paraId="3EB82751" w14:textId="77777777">
      <w:pPr>
        <w:ind w:left="360"/>
        <w:rPr>
          <w:rFonts w:ascii="Arial" w:hAnsi="Arial" w:cs="Arial"/>
        </w:rPr>
      </w:pPr>
    </w:p>
    <w:tbl>
      <w:tblPr>
        <w:tblStyle w:val="TableGrid"/>
        <w:tblW w:w="0" w:type="auto"/>
        <w:tblInd w:w="7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574"/>
      </w:tblGrid>
      <w:tr w:rsidRPr="007C3547" w:rsidR="000B318A" w:rsidTr="00673AD6" w14:paraId="73881C7A" w14:textId="77777777">
        <w:tc>
          <w:tcPr>
            <w:tcW w:w="10790" w:type="dxa"/>
            <w:tcBorders>
              <w:top w:val="single" w:color="auto" w:sz="4" w:space="0"/>
              <w:left w:val="nil"/>
              <w:bottom w:val="nil"/>
              <w:right w:val="nil"/>
            </w:tcBorders>
            <w:hideMark/>
          </w:tcPr>
          <w:p w:rsidRPr="007C3547" w:rsidR="000B318A" w:rsidP="00673AD6" w:rsidRDefault="000B318A" w14:paraId="39C91DC7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7C3547">
              <w:rPr>
                <w:rFonts w:ascii="Arial" w:hAnsi="Arial" w:cs="Arial"/>
                <w:sz w:val="24"/>
                <w:szCs w:val="24"/>
              </w:rPr>
              <w:t>Primary Investigator</w:t>
            </w:r>
          </w:p>
        </w:tc>
      </w:tr>
    </w:tbl>
    <w:p w:rsidRPr="007C3547" w:rsidR="000B318A" w:rsidP="000B318A" w:rsidRDefault="000B318A" w14:paraId="47B97592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Ind w:w="7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574"/>
      </w:tblGrid>
      <w:tr w:rsidRPr="00240C51" w:rsidR="000B318A" w:rsidTr="00673AD6" w14:paraId="0EB9FEF3" w14:textId="77777777">
        <w:tc>
          <w:tcPr>
            <w:tcW w:w="1079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7C3547" w:rsidR="000B318A" w:rsidP="00673AD6" w:rsidRDefault="000B318A" w14:paraId="30E0489E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  <w:p w:rsidRPr="007C3547" w:rsidR="000B318A" w:rsidP="00673AD6" w:rsidRDefault="000B318A" w14:paraId="274EA26D" w14:textId="77777777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Pr="007C3547" w:rsidR="000B318A" w:rsidP="000B318A" w:rsidRDefault="000B318A" w14:paraId="10767178" w14:textId="77777777">
      <w:pPr>
        <w:ind w:firstLine="720"/>
        <w:rPr>
          <w:rFonts w:ascii="Arial" w:hAnsi="Arial" w:cs="Arial"/>
        </w:rPr>
      </w:pPr>
      <w:r w:rsidRPr="00240C51">
        <w:rPr>
          <w:rFonts w:ascii="Arial" w:hAnsi="Arial" w:cs="Arial"/>
        </w:rPr>
        <w:t>Date</w:t>
      </w:r>
    </w:p>
    <w:p w:rsidRPr="00FC1EB2" w:rsidR="005452B9" w:rsidP="00FC1EB2" w:rsidRDefault="005452B9" w14:paraId="3806FDFB" w14:textId="77777777">
      <w:pPr>
        <w:rPr>
          <w:rFonts w:ascii="Arial" w:hAnsi="Arial" w:cs="Arial"/>
        </w:rPr>
      </w:pPr>
    </w:p>
    <w:p w:rsidRPr="00FE5B6D" w:rsidR="006B1219" w:rsidRDefault="006B1219" w14:paraId="3A3DEE1F" w14:textId="77777777"/>
    <w:p w:rsidRPr="00FE5B6D" w:rsidR="006B1219" w:rsidRDefault="006B1219" w14:paraId="74E4DBEC" w14:textId="77777777"/>
    <w:p w:rsidRPr="00FE5B6D" w:rsidR="006B1219" w:rsidRDefault="006B1219" w14:paraId="0AD5E393" w14:textId="77777777"/>
    <w:p w:rsidRPr="00FE5B6D" w:rsidR="003D7B21" w:rsidRDefault="003D7B21" w14:paraId="4A88352D" w14:textId="77777777"/>
    <w:p w:rsidRPr="00FE5B6D" w:rsidR="00E80300" w:rsidRDefault="00E80300" w14:paraId="666CD0B8" w14:textId="77777777"/>
    <w:p w:rsidRPr="00FE5B6D" w:rsidR="00E80300" w:rsidRDefault="00E80300" w14:paraId="779006B8" w14:textId="77777777"/>
    <w:p w:rsidRPr="00FE5B6D" w:rsidR="00E80300" w:rsidRDefault="00E80300" w14:paraId="6B5EC5EA" w14:textId="77777777"/>
    <w:p w:rsidRPr="00FE5B6D" w:rsidR="00E80300" w:rsidRDefault="00E80300" w14:paraId="2DDB92A0" w14:textId="77777777"/>
    <w:p w:rsidRPr="00FE5B6D" w:rsidR="00E80300" w:rsidRDefault="00E80300" w14:paraId="5B94DE43" w14:textId="77777777"/>
    <w:p w:rsidRPr="00FE5B6D" w:rsidR="00E80300" w:rsidRDefault="00E80300" w14:paraId="791F9DE2" w14:textId="77777777"/>
    <w:p w:rsidRPr="00FE5B6D" w:rsidR="00E80300" w:rsidRDefault="00E80300" w14:paraId="4CF8D65F" w14:textId="77777777"/>
    <w:p w:rsidRPr="00FE5B6D" w:rsidR="00E80300" w:rsidRDefault="00E80300" w14:paraId="0144CA51" w14:textId="77777777"/>
    <w:p w:rsidRPr="00FE5B6D" w:rsidR="00E80300" w:rsidRDefault="00E80300" w14:paraId="471223B2" w14:textId="77777777"/>
    <w:p w:rsidRPr="00FE5B6D" w:rsidR="00E80300" w:rsidRDefault="00E80300" w14:paraId="1DF04C31" w14:textId="77777777"/>
    <w:p w:rsidRPr="00FE5B6D" w:rsidR="00E80300" w:rsidRDefault="00E80300" w14:paraId="26A7C1A7" w14:textId="77777777"/>
    <w:p w:rsidRPr="00FE5B6D" w:rsidR="00E80300" w:rsidRDefault="00E80300" w14:paraId="0CBCF2F2" w14:textId="77777777"/>
    <w:p w:rsidRPr="00FE5B6D" w:rsidR="00E80300" w:rsidRDefault="00E80300" w14:paraId="47C0E822" w14:textId="77777777"/>
    <w:p w:rsidRPr="00FE5B6D" w:rsidR="00E80300" w:rsidRDefault="00E80300" w14:paraId="4E963F5C" w14:textId="77777777"/>
    <w:p w:rsidRPr="00FE5B6D" w:rsidR="00E80300" w:rsidRDefault="00E80300" w14:paraId="7509928C" w14:textId="77777777"/>
    <w:p w:rsidRPr="00FE5B6D" w:rsidR="00E80300" w:rsidRDefault="00E80300" w14:paraId="0B47F4CE" w14:textId="77777777"/>
    <w:p w:rsidRPr="00FE5B6D" w:rsidR="00E80300" w:rsidRDefault="00E80300" w14:paraId="628744B2" w14:textId="77777777"/>
    <w:p w:rsidRPr="00FE5B6D" w:rsidR="00E80300" w:rsidRDefault="00E80300" w14:paraId="7A6353E7" w14:textId="77777777"/>
    <w:p w:rsidRPr="00FE5B6D" w:rsidR="00E80300" w:rsidRDefault="00E80300" w14:paraId="4F96ACB1" w14:textId="77777777"/>
    <w:p w:rsidRPr="00FE5B6D" w:rsidR="00E80300" w:rsidRDefault="00E80300" w14:paraId="626BF22B" w14:textId="77777777"/>
    <w:p w:rsidRPr="00FE5B6D" w:rsidR="00E80300" w:rsidRDefault="00E80300" w14:paraId="62363CBA" w14:textId="77777777"/>
    <w:p w:rsidRPr="00FE5B6D" w:rsidR="00E80300" w:rsidRDefault="00E80300" w14:paraId="55C494FE" w14:textId="77777777"/>
    <w:p w:rsidRPr="00FE5B6D" w:rsidR="00E80300" w:rsidRDefault="00E80300" w14:paraId="7194C3EA" w14:textId="77777777"/>
    <w:p w:rsidRPr="00FE5B6D" w:rsidR="00E80300" w:rsidRDefault="00E80300" w14:paraId="732CDA92" w14:textId="77777777"/>
    <w:p w:rsidRPr="00FE5B6D" w:rsidR="00E80300" w:rsidRDefault="00E80300" w14:paraId="1ACA08E7" w14:textId="77777777"/>
    <w:p w:rsidRPr="00FE5B6D" w:rsidR="00E80300" w:rsidRDefault="00E80300" w14:paraId="53C4551E" w14:textId="77777777"/>
    <w:p w:rsidRPr="00FE5B6D" w:rsidR="00E80300" w:rsidRDefault="00E80300" w14:paraId="2E023984" w14:textId="77777777"/>
    <w:p w:rsidRPr="00FE5B6D" w:rsidR="00E80300" w:rsidRDefault="00E80300" w14:paraId="266539B9" w14:textId="77777777"/>
    <w:p w:rsidRPr="00FE5B6D" w:rsidR="00E80300" w:rsidRDefault="00E80300" w14:paraId="14642D99" w14:textId="77777777"/>
    <w:p w:rsidRPr="00FE5B6D" w:rsidR="00E80300" w:rsidRDefault="00E80300" w14:paraId="623613AE" w14:textId="77777777"/>
    <w:p w:rsidRPr="00FE5B6D" w:rsidR="00E80300" w:rsidRDefault="00E80300" w14:paraId="4F9DF6E4" w14:textId="77777777"/>
    <w:p w:rsidRPr="00FE5B6D" w:rsidR="00E80300" w:rsidRDefault="00E80300" w14:paraId="7A156C41" w14:textId="77777777"/>
    <w:p w:rsidRPr="00FE5B6D" w:rsidR="00E80300" w:rsidRDefault="00E80300" w14:paraId="22E6FB3E" w14:textId="77777777"/>
    <w:p w:rsidRPr="00FE5B6D" w:rsidR="00E80300" w:rsidRDefault="00E80300" w14:paraId="1241364B" w14:textId="77777777"/>
    <w:p w:rsidRPr="00FE5B6D" w:rsidR="00E80300" w:rsidRDefault="00E80300" w14:paraId="6ACC9AA2" w14:textId="77777777"/>
    <w:p w:rsidRPr="00FE5B6D" w:rsidR="00E80300" w:rsidRDefault="00E80300" w14:paraId="46552C51" w14:textId="77777777"/>
    <w:p w:rsidRPr="00FE5B6D" w:rsidR="00E80300" w:rsidRDefault="00E80300" w14:paraId="4C91F5D1" w14:textId="77777777"/>
    <w:p w:rsidRPr="00FE5B6D" w:rsidR="00E80300" w:rsidRDefault="00E80300" w14:paraId="16903D54" w14:textId="77777777"/>
    <w:p w:rsidRPr="00FE5B6D" w:rsidR="00E80300" w:rsidRDefault="00E80300" w14:paraId="368D704B" w14:textId="77777777"/>
    <w:p w:rsidRPr="00FE5B6D" w:rsidR="00E80300" w:rsidRDefault="00E80300" w14:paraId="6B19D099" w14:textId="77777777"/>
    <w:p w:rsidRPr="00FE5B6D" w:rsidR="00E80300" w:rsidRDefault="00E80300" w14:paraId="5864783D" w14:textId="77777777"/>
    <w:p w:rsidRPr="00FE5B6D" w:rsidR="00E80300" w:rsidRDefault="00E80300" w14:paraId="2165A357" w14:textId="77777777"/>
    <w:p w:rsidRPr="00FE5B6D" w:rsidR="00E80300" w:rsidRDefault="00E80300" w14:paraId="5337F8A7" w14:textId="77777777"/>
    <w:p w:rsidRPr="00FE5B6D" w:rsidR="00762623" w:rsidRDefault="00762623" w14:paraId="254AF36A" w14:textId="77777777"/>
    <w:p w:rsidRPr="00FE5B6D" w:rsidR="00762623" w:rsidRDefault="00762623" w14:paraId="4768EDB1" w14:textId="77777777"/>
    <w:p w:rsidRPr="00FE5B6D" w:rsidR="00762623" w:rsidRDefault="00762623" w14:paraId="1F738462" w14:textId="77777777"/>
    <w:p w:rsidRPr="00FE5B6D" w:rsidR="00762623" w:rsidRDefault="00762623" w14:paraId="2DAA585A" w14:textId="77777777"/>
    <w:p w:rsidRPr="00FE5B6D" w:rsidR="00762623" w:rsidRDefault="00762623" w14:paraId="7B0C49BC" w14:textId="77777777"/>
    <w:p w:rsidRPr="00FE5B6D" w:rsidR="00762623" w:rsidRDefault="00762623" w14:paraId="2175B7B8" w14:textId="77777777"/>
    <w:p w:rsidRPr="00FE5B6D" w:rsidR="00762623" w:rsidRDefault="00762623" w14:paraId="3C15E297" w14:textId="77777777"/>
    <w:p w:rsidRPr="00FE5B6D" w:rsidR="00762623" w:rsidRDefault="00762623" w14:paraId="2EA27F0B" w14:textId="77777777"/>
    <w:p w:rsidRPr="00FE5B6D" w:rsidR="00762623" w:rsidRDefault="00762623" w14:paraId="2AF087B6" w14:textId="77777777"/>
    <w:p w:rsidRPr="00FE5B6D" w:rsidR="00762623" w:rsidRDefault="00762623" w14:paraId="68932C3A" w14:textId="77777777"/>
    <w:p w:rsidRPr="00FE5B6D" w:rsidR="00762623" w:rsidRDefault="00762623" w14:paraId="7114A879" w14:textId="77777777"/>
    <w:p w:rsidRPr="00FE5B6D" w:rsidR="00762623" w:rsidRDefault="00762623" w14:paraId="40903061" w14:textId="77777777"/>
    <w:p w:rsidRPr="00FE5B6D" w:rsidR="00762623" w:rsidP="00762623" w:rsidRDefault="00762623" w14:paraId="77A0FC97" w14:textId="77777777">
      <w:pPr>
        <w:jc w:val="center"/>
      </w:pPr>
    </w:p>
    <w:sectPr w:rsidRPr="00FE5B6D" w:rsidR="00762623" w:rsidSect="00B35A0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orient="portrait"/>
      <w:pgMar w:top="1260" w:right="1440" w:bottom="1440" w:left="1440" w:header="113" w:footer="18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0029C" w:rsidP="007950C9" w:rsidRDefault="00D0029C" w14:paraId="344C92F8" w14:textId="77777777">
      <w:r>
        <w:separator/>
      </w:r>
    </w:p>
  </w:endnote>
  <w:endnote w:type="continuationSeparator" w:id="0">
    <w:p w:rsidR="00D0029C" w:rsidP="007950C9" w:rsidRDefault="00D0029C" w14:paraId="6D29AD5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5A01" w:rsidRDefault="00B35A01" w14:paraId="23D031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5A01" w:rsidRDefault="00B35A01" w14:paraId="1B32E4B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35A01" w:rsidRDefault="00B35A01" w14:paraId="6814B78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0029C" w:rsidP="007950C9" w:rsidRDefault="00D0029C" w14:paraId="47CB2307" w14:textId="77777777">
      <w:r>
        <w:separator/>
      </w:r>
    </w:p>
  </w:footnote>
  <w:footnote w:type="continuationSeparator" w:id="0">
    <w:p w:rsidR="00D0029C" w:rsidP="007950C9" w:rsidRDefault="00D0029C" w14:paraId="75D7E7C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C34D6" w:rsidRDefault="005C34D6" w14:paraId="6EC40B8A" w14:textId="7777777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D66BE8" wp14:editId="72F66285">
          <wp:simplePos x="0" y="0"/>
          <wp:positionH relativeFrom="column">
            <wp:posOffset>-904672</wp:posOffset>
          </wp:positionH>
          <wp:positionV relativeFrom="paragraph">
            <wp:posOffset>-496947</wp:posOffset>
          </wp:positionV>
          <wp:extent cx="7801583" cy="10096215"/>
          <wp:effectExtent l="0" t="0" r="0" b="635"/>
          <wp:wrapNone/>
          <wp:docPr id="159519244" name="Picture 159519244" descr="A white background with a black and red circl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534647" name="Picture 2" descr="A white background with a black and red circl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7838" cy="10104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950C9" w:rsidRDefault="00762623" w14:paraId="5EEAD15A" w14:textId="77777777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712E6DD7" wp14:editId="1D38D61B">
          <wp:simplePos x="0" y="0"/>
          <wp:positionH relativeFrom="page">
            <wp:align>left</wp:align>
          </wp:positionH>
          <wp:positionV relativeFrom="paragraph">
            <wp:posOffset>-67310</wp:posOffset>
          </wp:positionV>
          <wp:extent cx="7801583" cy="10096215"/>
          <wp:effectExtent l="0" t="0" r="9525" b="635"/>
          <wp:wrapNone/>
          <wp:docPr id="159519245" name="Picture 159519245" descr="A white background with a black and red circl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534647" name="Picture 2" descr="A white background with a black and red circl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1583" cy="10096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44A62" w:rsidRDefault="00762623" w14:paraId="2DEDF2C5" w14:textId="7777777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87A8D2C" wp14:editId="00868FC7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819200" cy="10118964"/>
          <wp:effectExtent l="0" t="0" r="0" b="0"/>
          <wp:wrapNone/>
          <wp:docPr id="159519246" name="Picture 15951924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982953" name="Picture 1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9200" cy="101189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16927"/>
    <w:multiLevelType w:val="multilevel"/>
    <w:tmpl w:val="7B6A36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05758"/>
    <w:multiLevelType w:val="hybridMultilevel"/>
    <w:tmpl w:val="04103780"/>
    <w:lvl w:ilvl="0" w:tplc="765E97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16575"/>
    <w:multiLevelType w:val="hybridMultilevel"/>
    <w:tmpl w:val="F050E0B0"/>
    <w:lvl w:ilvl="0" w:tplc="10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 w15:restartNumberingAfterBreak="0">
    <w:nsid w:val="1E624926"/>
    <w:multiLevelType w:val="hybridMultilevel"/>
    <w:tmpl w:val="0284F2A0"/>
    <w:lvl w:ilvl="0" w:tplc="765E97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1D21EA"/>
    <w:multiLevelType w:val="multilevel"/>
    <w:tmpl w:val="79844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0F0A25"/>
    <w:multiLevelType w:val="multilevel"/>
    <w:tmpl w:val="97A877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C142CC"/>
    <w:multiLevelType w:val="hybridMultilevel"/>
    <w:tmpl w:val="712E8D00"/>
    <w:lvl w:ilvl="0" w:tplc="591861EE">
      <w:start w:val="1"/>
      <w:numFmt w:val="decimal"/>
      <w:lvlText w:val="%1."/>
      <w:lvlJc w:val="left"/>
      <w:pPr>
        <w:ind w:left="43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150" w:hanging="360"/>
      </w:pPr>
    </w:lvl>
    <w:lvl w:ilvl="2" w:tplc="1009001B" w:tentative="1">
      <w:start w:val="1"/>
      <w:numFmt w:val="lowerRoman"/>
      <w:lvlText w:val="%3."/>
      <w:lvlJc w:val="right"/>
      <w:pPr>
        <w:ind w:left="1870" w:hanging="180"/>
      </w:pPr>
    </w:lvl>
    <w:lvl w:ilvl="3" w:tplc="1009000F" w:tentative="1">
      <w:start w:val="1"/>
      <w:numFmt w:val="decimal"/>
      <w:lvlText w:val="%4."/>
      <w:lvlJc w:val="left"/>
      <w:pPr>
        <w:ind w:left="2590" w:hanging="360"/>
      </w:pPr>
    </w:lvl>
    <w:lvl w:ilvl="4" w:tplc="10090019" w:tentative="1">
      <w:start w:val="1"/>
      <w:numFmt w:val="lowerLetter"/>
      <w:lvlText w:val="%5."/>
      <w:lvlJc w:val="left"/>
      <w:pPr>
        <w:ind w:left="3310" w:hanging="360"/>
      </w:pPr>
    </w:lvl>
    <w:lvl w:ilvl="5" w:tplc="1009001B" w:tentative="1">
      <w:start w:val="1"/>
      <w:numFmt w:val="lowerRoman"/>
      <w:lvlText w:val="%6."/>
      <w:lvlJc w:val="right"/>
      <w:pPr>
        <w:ind w:left="4030" w:hanging="180"/>
      </w:pPr>
    </w:lvl>
    <w:lvl w:ilvl="6" w:tplc="1009000F" w:tentative="1">
      <w:start w:val="1"/>
      <w:numFmt w:val="decimal"/>
      <w:lvlText w:val="%7."/>
      <w:lvlJc w:val="left"/>
      <w:pPr>
        <w:ind w:left="4750" w:hanging="360"/>
      </w:pPr>
    </w:lvl>
    <w:lvl w:ilvl="7" w:tplc="10090019" w:tentative="1">
      <w:start w:val="1"/>
      <w:numFmt w:val="lowerLetter"/>
      <w:lvlText w:val="%8."/>
      <w:lvlJc w:val="left"/>
      <w:pPr>
        <w:ind w:left="5470" w:hanging="360"/>
      </w:pPr>
    </w:lvl>
    <w:lvl w:ilvl="8" w:tplc="10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7" w15:restartNumberingAfterBreak="0">
    <w:nsid w:val="46C96336"/>
    <w:multiLevelType w:val="hybridMultilevel"/>
    <w:tmpl w:val="9ADC8E16"/>
    <w:lvl w:ilvl="0" w:tplc="10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30043CC"/>
    <w:multiLevelType w:val="multilevel"/>
    <w:tmpl w:val="68307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50056060">
    <w:abstractNumId w:val="8"/>
  </w:num>
  <w:num w:numId="2" w16cid:durableId="518201161">
    <w:abstractNumId w:val="0"/>
  </w:num>
  <w:num w:numId="3" w16cid:durableId="270630245">
    <w:abstractNumId w:val="4"/>
  </w:num>
  <w:num w:numId="4" w16cid:durableId="390931479">
    <w:abstractNumId w:val="5"/>
  </w:num>
  <w:num w:numId="5" w16cid:durableId="480579515">
    <w:abstractNumId w:val="1"/>
  </w:num>
  <w:num w:numId="6" w16cid:durableId="989022116">
    <w:abstractNumId w:val="2"/>
  </w:num>
  <w:num w:numId="7" w16cid:durableId="943029426">
    <w:abstractNumId w:val="3"/>
  </w:num>
  <w:num w:numId="8" w16cid:durableId="550969543">
    <w:abstractNumId w:val="6"/>
  </w:num>
  <w:num w:numId="9" w16cid:durableId="7960254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ttachedTemplate r:id="rId1"/>
  <w:trackRevisions w:val="false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01"/>
    <w:rsid w:val="000B318A"/>
    <w:rsid w:val="001A7492"/>
    <w:rsid w:val="00213E6D"/>
    <w:rsid w:val="002442E8"/>
    <w:rsid w:val="0028650A"/>
    <w:rsid w:val="002C0E30"/>
    <w:rsid w:val="00306E6B"/>
    <w:rsid w:val="003D7B21"/>
    <w:rsid w:val="00444659"/>
    <w:rsid w:val="004A15E9"/>
    <w:rsid w:val="004B25F9"/>
    <w:rsid w:val="005452B9"/>
    <w:rsid w:val="0059EFA1"/>
    <w:rsid w:val="005B0C6C"/>
    <w:rsid w:val="005B18AD"/>
    <w:rsid w:val="005B572A"/>
    <w:rsid w:val="005C34D6"/>
    <w:rsid w:val="005C5B7E"/>
    <w:rsid w:val="006B1219"/>
    <w:rsid w:val="00714B6E"/>
    <w:rsid w:val="00762623"/>
    <w:rsid w:val="007950C9"/>
    <w:rsid w:val="007A1EC1"/>
    <w:rsid w:val="00815FE3"/>
    <w:rsid w:val="00884052"/>
    <w:rsid w:val="008C5ADC"/>
    <w:rsid w:val="00951265"/>
    <w:rsid w:val="00954BF4"/>
    <w:rsid w:val="009C36F3"/>
    <w:rsid w:val="009D3F80"/>
    <w:rsid w:val="009D5052"/>
    <w:rsid w:val="00A177E6"/>
    <w:rsid w:val="00A24CEE"/>
    <w:rsid w:val="00A40FEA"/>
    <w:rsid w:val="00A81F9D"/>
    <w:rsid w:val="00B17371"/>
    <w:rsid w:val="00B35A01"/>
    <w:rsid w:val="00B555F9"/>
    <w:rsid w:val="00B6551F"/>
    <w:rsid w:val="00C16574"/>
    <w:rsid w:val="00C44A62"/>
    <w:rsid w:val="00C9133F"/>
    <w:rsid w:val="00D0029C"/>
    <w:rsid w:val="00DF36F2"/>
    <w:rsid w:val="00E76B86"/>
    <w:rsid w:val="00E80300"/>
    <w:rsid w:val="00F12E6C"/>
    <w:rsid w:val="00F32FF7"/>
    <w:rsid w:val="00F50B0E"/>
    <w:rsid w:val="00F753DA"/>
    <w:rsid w:val="00F971D4"/>
    <w:rsid w:val="00FC1EB2"/>
    <w:rsid w:val="00FE5B6D"/>
    <w:rsid w:val="03B8335E"/>
    <w:rsid w:val="03F2504C"/>
    <w:rsid w:val="063FE701"/>
    <w:rsid w:val="09620A03"/>
    <w:rsid w:val="0CF5804B"/>
    <w:rsid w:val="100A264A"/>
    <w:rsid w:val="10B2FF77"/>
    <w:rsid w:val="10C7588F"/>
    <w:rsid w:val="1264AE88"/>
    <w:rsid w:val="137AA480"/>
    <w:rsid w:val="149A40E8"/>
    <w:rsid w:val="1AF4933B"/>
    <w:rsid w:val="1BE83A51"/>
    <w:rsid w:val="1C760989"/>
    <w:rsid w:val="29DA5013"/>
    <w:rsid w:val="2CE75C0A"/>
    <w:rsid w:val="2D25256D"/>
    <w:rsid w:val="31A942B1"/>
    <w:rsid w:val="320C7F72"/>
    <w:rsid w:val="32F51E5E"/>
    <w:rsid w:val="372794A9"/>
    <w:rsid w:val="39A9159B"/>
    <w:rsid w:val="3A0DC07E"/>
    <w:rsid w:val="3E58F050"/>
    <w:rsid w:val="3E8895A7"/>
    <w:rsid w:val="3FD8EAA5"/>
    <w:rsid w:val="3FF1BE80"/>
    <w:rsid w:val="432E2EFC"/>
    <w:rsid w:val="4636AE43"/>
    <w:rsid w:val="464EAEF9"/>
    <w:rsid w:val="4674302D"/>
    <w:rsid w:val="46CB200D"/>
    <w:rsid w:val="471F1D62"/>
    <w:rsid w:val="476C479F"/>
    <w:rsid w:val="484ADF51"/>
    <w:rsid w:val="4D2653D3"/>
    <w:rsid w:val="4E5AF7DA"/>
    <w:rsid w:val="53750BCE"/>
    <w:rsid w:val="53BA4B10"/>
    <w:rsid w:val="60F19224"/>
    <w:rsid w:val="64EA0871"/>
    <w:rsid w:val="65D44897"/>
    <w:rsid w:val="677029B8"/>
    <w:rsid w:val="6CDE49BB"/>
    <w:rsid w:val="6CFF512B"/>
    <w:rsid w:val="6FA02009"/>
    <w:rsid w:val="7491F894"/>
    <w:rsid w:val="76329400"/>
    <w:rsid w:val="7D43F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03661D"/>
  <w15:docId w15:val="{BFA6374C-FE96-4E24-83FF-7310A9E95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950C9"/>
  </w:style>
  <w:style w:type="paragraph" w:styleId="Heading1">
    <w:name w:val="heading 1"/>
    <w:basedOn w:val="Normal"/>
    <w:next w:val="Normal"/>
    <w:link w:val="Heading1Char"/>
    <w:uiPriority w:val="9"/>
    <w:qFormat/>
    <w:rsid w:val="007950C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50C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50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5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50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50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50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50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50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950C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7950C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950C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950C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950C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950C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950C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950C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950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50C9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950C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50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95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50C9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950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50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50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0C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950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50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50C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950C9"/>
  </w:style>
  <w:style w:type="paragraph" w:styleId="Footer">
    <w:name w:val="footer"/>
    <w:basedOn w:val="Normal"/>
    <w:link w:val="FooterChar"/>
    <w:uiPriority w:val="99"/>
    <w:unhideWhenUsed/>
    <w:rsid w:val="007950C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950C9"/>
  </w:style>
  <w:style w:type="paragraph" w:styleId="BasicParagraph" w:customStyle="1">
    <w:name w:val="[Basic Paragraph]"/>
    <w:basedOn w:val="Normal"/>
    <w:uiPriority w:val="99"/>
    <w:rsid w:val="007950C9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  <w:lang w:val="en-US"/>
    </w:rPr>
  </w:style>
  <w:style w:type="paragraph" w:styleId="Revision">
    <w:name w:val="Revision"/>
    <w:hidden/>
    <w:uiPriority w:val="99"/>
    <w:semiHidden/>
    <w:rsid w:val="005B572A"/>
  </w:style>
  <w:style w:type="character" w:styleId="Hyperlink">
    <w:name w:val="Hyperlink"/>
    <w:basedOn w:val="DefaultParagraphFont"/>
    <w:uiPriority w:val="99"/>
    <w:unhideWhenUsed/>
    <w:rsid w:val="00FC1EB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1EB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B318A"/>
    <w:rPr>
      <w:kern w:val="0"/>
      <w:sz w:val="22"/>
      <w:szCs w:val="22"/>
      <w:lang w:val="en-US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43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7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1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8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4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44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9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65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3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9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74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24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7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52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9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72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8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69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66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22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270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1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6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9496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5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2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69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95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81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15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3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79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0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62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7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86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93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13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06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7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23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8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5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7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11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27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4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94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1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13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54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456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64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64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0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77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9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66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7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03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7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4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2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0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0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6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54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9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14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56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1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0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63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57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99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3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45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82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834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63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61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17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454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69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68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22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70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14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9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4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2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0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90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9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8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24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14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5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5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07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0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9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8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61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2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40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1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6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25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8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5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27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28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6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2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2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54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0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7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5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394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98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5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22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8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31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12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0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20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27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37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22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0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12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4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54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81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45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51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66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44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8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72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34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47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42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3259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99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8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83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65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81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2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25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94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80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7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1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3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73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8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4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58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4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90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25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63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3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43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75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1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1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79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0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453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5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83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53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03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919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647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4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hyperlink" Target="https://ethics.gc.ca/eng/tcps2-eptc2_2018_chapter6-chapitre6.html" TargetMode="External" Id="Rdde583ce6e7e4e9f" /><Relationship Type="http://schemas.openxmlformats.org/officeDocument/2006/relationships/hyperlink" Target="mailto:reb@keyano.ca" TargetMode="External" Id="R9bc69e21dad94d86" /><Relationship Type="http://schemas.openxmlformats.org/officeDocument/2006/relationships/hyperlink" Target="mailto:reb@keyano.ca" TargetMode="External" Id="Racb01a67a63043c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fia.lindsay\OneDrive%20-%20Keyano%20College\Documents\Marketing%20Coordinator%20Docs\Templates\Keyano-Letterhead-Primary-Template-Test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45C578E0510B43A24AE2977C5910A8" ma:contentTypeVersion="13" ma:contentTypeDescription="Create a new document." ma:contentTypeScope="" ma:versionID="3bbe01482685c4a98f6dcfe6f7aca603">
  <xsd:schema xmlns:xsd="http://www.w3.org/2001/XMLSchema" xmlns:xs="http://www.w3.org/2001/XMLSchema" xmlns:p="http://schemas.microsoft.com/office/2006/metadata/properties" xmlns:ns2="b3e78883-ecf9-43db-9220-9dae238a6402" xmlns:ns3="11501fb1-fa27-4a96-a770-75d8e99f9c33" targetNamespace="http://schemas.microsoft.com/office/2006/metadata/properties" ma:root="true" ma:fieldsID="a0cc53987b6eab7d244d79ebf909a122" ns2:_="" ns3:_="">
    <xsd:import namespace="b3e78883-ecf9-43db-9220-9dae238a6402"/>
    <xsd:import namespace="11501fb1-fa27-4a96-a770-75d8e99f9c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78883-ecf9-43db-9220-9dae238a64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75b72d8-66f1-40b9-919d-96e5342230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501fb1-fa27-4a96-a770-75d8e99f9c3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b39c06-de18-493e-a0a5-3ca66e9c1bb9}" ma:internalName="TaxCatchAll" ma:showField="CatchAllData" ma:web="11501fb1-fa27-4a96-a770-75d8e99f9c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78883-ecf9-43db-9220-9dae238a6402">
      <Terms xmlns="http://schemas.microsoft.com/office/infopath/2007/PartnerControls"/>
    </lcf76f155ced4ddcb4097134ff3c332f>
    <TaxCatchAll xmlns="11501fb1-fa27-4a96-a770-75d8e99f9c3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CCA292-89CC-A945-8F00-0D6A098883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26DDFD-2F8C-441C-AEA8-1EC1E6BF1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78883-ecf9-43db-9220-9dae238a6402"/>
    <ds:schemaRef ds:uri="11501fb1-fa27-4a96-a770-75d8e99f9c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9261C6-3BD5-44D2-8F28-6690FCC8D42B}">
  <ds:schemaRefs>
    <ds:schemaRef ds:uri="http://schemas.microsoft.com/office/2006/metadata/properties"/>
    <ds:schemaRef ds:uri="http://schemas.microsoft.com/office/infopath/2007/PartnerControls"/>
    <ds:schemaRef ds:uri="b3e78883-ecf9-43db-9220-9dae238a6402"/>
    <ds:schemaRef ds:uri="11501fb1-fa27-4a96-a770-75d8e99f9c33"/>
  </ds:schemaRefs>
</ds:datastoreItem>
</file>

<file path=customXml/itemProps4.xml><?xml version="1.0" encoding="utf-8"?>
<ds:datastoreItem xmlns:ds="http://schemas.openxmlformats.org/officeDocument/2006/customXml" ds:itemID="{8A81FC4C-30CB-45F4-B09C-B4806E49A5B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Keyano-Letterhead-Primary-Template-Test.dotx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Sofia Lindsay</dc:creator>
  <keywords/>
  <dc:description/>
  <lastModifiedBy>Maike Schmieding</lastModifiedBy>
  <revision>8</revision>
  <lastPrinted>2024-01-12T22:58:00.0000000Z</lastPrinted>
  <dcterms:created xsi:type="dcterms:W3CDTF">2025-12-02T20:46:00.0000000Z</dcterms:created>
  <dcterms:modified xsi:type="dcterms:W3CDTF">2025-12-02T22:17:23.0886812Z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0x010100B945C578E0510B43A24AE2977C5910A8</vt:lpwstr>
  </property>
  <property fmtid="{D5CDD505-2E9C-101B-9397-08002B2CF9AE}" pid="3" name="MediaServiceImageTags">
    <vt:lpwstr/>
  </property>
</Properties>
</file>