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B1219" w:rsidRDefault="006B1219" w14:paraId="4E9B0805" w14:textId="77777777"/>
    <w:p w:rsidR="006B1219" w:rsidRDefault="006B1219" w14:paraId="2C8F91D7" w14:textId="77777777"/>
    <w:p w:rsidR="006B1219" w:rsidRDefault="006B1219" w14:paraId="1ADABFC5" w14:textId="77777777"/>
    <w:p w:rsidR="006B1219" w:rsidRDefault="006B1219" w14:paraId="54FBBA2A" w14:textId="77777777"/>
    <w:p w:rsidR="006B1219" w:rsidRDefault="006B1219" w14:paraId="5821AFAE" w14:textId="77777777"/>
    <w:p w:rsidR="006B1219" w:rsidRDefault="006B1219" w14:paraId="1F5D788F" w14:textId="77777777"/>
    <w:p w:rsidR="00E80300" w:rsidP="00E80300" w:rsidRDefault="006B1219" w14:paraId="5FE6D15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6072D6E" wp14:editId="0C66C97A">
                <wp:simplePos x="0" y="0"/>
                <wp:positionH relativeFrom="column">
                  <wp:posOffset>4508500</wp:posOffset>
                </wp:positionH>
                <wp:positionV relativeFrom="page">
                  <wp:posOffset>2426335</wp:posOffset>
                </wp:positionV>
                <wp:extent cx="1047750" cy="259715"/>
                <wp:effectExtent l="0" t="0" r="0" b="0"/>
                <wp:wrapSquare wrapText="bothSides"/>
                <wp:docPr id="2138943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6B1219" w14:paraId="45468103" w14:textId="7777777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</w:pPr>
                            <w:r w:rsidRPr="007950C9"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  <w:t>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6072D6E">
                <v:stroke joinstyle="miter"/>
                <v:path gradientshapeok="t" o:connecttype="rect"/>
              </v:shapetype>
              <v:shape id="Text Box 1" style="position:absolute;margin-left:355pt;margin-top:191.05pt;width:82.5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">
                <v:textbox>
                  <w:txbxContent>
                    <w:p w:rsidRPr="007950C9" w:rsidR="006B1219" w:rsidP="006B1219" w:rsidRDefault="006B1219" w14:paraId="45468103" w14:textId="77777777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</w:pPr>
                      <w:r w:rsidRPr="007950C9"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  <w:t>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E4C122E" wp14:editId="276245C8">
                <wp:simplePos x="0" y="0"/>
                <wp:positionH relativeFrom="column">
                  <wp:posOffset>3620770</wp:posOffset>
                </wp:positionH>
                <wp:positionV relativeFrom="page">
                  <wp:posOffset>2005330</wp:posOffset>
                </wp:positionV>
                <wp:extent cx="1934845" cy="421005"/>
                <wp:effectExtent l="0" t="0" r="0" b="0"/>
                <wp:wrapSquare wrapText="bothSides"/>
                <wp:docPr id="3183549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E80300" w:rsidR="006B1219" w:rsidP="006B1219" w:rsidRDefault="006B1219" w14:paraId="178F5BFD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8115 Franklin Avenue</w:t>
                            </w:r>
                          </w:p>
                          <w:p w:rsidRPr="00E80300" w:rsidR="006B1219" w:rsidP="006B1219" w:rsidRDefault="006B1219" w14:paraId="71C8C1F6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Fort McMurray, AB T9H 2H7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285.1pt;margin-top:157.9pt;width:152.35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" w14:anchorId="5E4C122E">
                <v:textbox>
                  <w:txbxContent>
                    <w:p w:rsidRPr="00E80300" w:rsidR="006B1219" w:rsidP="006B1219" w:rsidRDefault="006B1219" w14:paraId="178F5BFD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8115 Franklin Avenue</w:t>
                      </w:r>
                    </w:p>
                    <w:p w:rsidRPr="00E80300" w:rsidR="006B1219" w:rsidP="006B1219" w:rsidRDefault="006B1219" w14:paraId="71C8C1F6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Fort McMurray, AB T9H 2H7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01BBFAF" wp14:editId="43954EA0">
                <wp:simplePos x="0" y="0"/>
                <wp:positionH relativeFrom="column">
                  <wp:posOffset>3620135</wp:posOffset>
                </wp:positionH>
                <wp:positionV relativeFrom="page">
                  <wp:posOffset>1736090</wp:posOffset>
                </wp:positionV>
                <wp:extent cx="1934845" cy="237490"/>
                <wp:effectExtent l="0" t="0" r="0" b="0"/>
                <wp:wrapSquare wrapText="bothSides"/>
                <wp:docPr id="2391856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6B1219" w14:paraId="6FBD1E43" w14:textId="6ADA6771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780.</w:t>
                            </w:r>
                            <w:r w:rsidR="00A81F9D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791</w:t>
                            </w: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.</w:t>
                            </w:r>
                            <w:r w:rsidR="00A81F9D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4800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margin-left:285.05pt;margin-top:136.7pt;width:152.3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6+Gg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" w14:anchorId="001BBFAF">
                <v:textbox>
                  <w:txbxContent>
                    <w:p w:rsidRPr="007950C9" w:rsidR="006B1219" w:rsidP="006B1219" w:rsidRDefault="006B1219" w14:paraId="6FBD1E43" w14:textId="6ADA6771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780.</w:t>
                      </w:r>
                      <w:r w:rsidR="00A81F9D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791</w:t>
                      </w: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.</w:t>
                      </w:r>
                      <w:r w:rsidR="00A81F9D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4800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1F636DA" wp14:editId="6DA3328B">
                <wp:simplePos x="0" y="0"/>
                <wp:positionH relativeFrom="column">
                  <wp:posOffset>3620770</wp:posOffset>
                </wp:positionH>
                <wp:positionV relativeFrom="page">
                  <wp:posOffset>1377315</wp:posOffset>
                </wp:positionV>
                <wp:extent cx="1934845" cy="237490"/>
                <wp:effectExtent l="0" t="0" r="0" b="0"/>
                <wp:wrapSquare wrapText="bothSides"/>
                <wp:docPr id="14012010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A24CEE" w14:paraId="19E3FEBA" w14:textId="468524C2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REB</w:t>
                            </w:r>
                            <w:r w:rsidR="006B1219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@keyano.ca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9" style="position:absolute;margin-left:285.1pt;margin-top:108.45pt;width:152.35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FrGw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" w14:anchorId="51F636DA">
                <v:textbox>
                  <w:txbxContent>
                    <w:p w:rsidRPr="007950C9" w:rsidR="006B1219" w:rsidP="006B1219" w:rsidRDefault="00A24CEE" w14:paraId="19E3FEBA" w14:textId="468524C2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REB</w:t>
                      </w:r>
                      <w:r w:rsidR="006B1219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@keyano.ca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28D6E72C" wp14:editId="576F5362">
                <wp:simplePos x="0" y="0"/>
                <wp:positionH relativeFrom="column">
                  <wp:posOffset>2143125</wp:posOffset>
                </wp:positionH>
                <wp:positionV relativeFrom="page">
                  <wp:posOffset>923925</wp:posOffset>
                </wp:positionV>
                <wp:extent cx="3844290" cy="349250"/>
                <wp:effectExtent l="0" t="0" r="0" b="0"/>
                <wp:wrapSquare wrapText="bothSides"/>
                <wp:docPr id="1595192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429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5C5B7E" w14:paraId="2911FCEB" w14:textId="619616B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  <w:t>Research Ethics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0" style="position:absolute;margin-left:168.75pt;margin-top:72.75pt;width:302.7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" w14:anchorId="28D6E72C">
                <v:textbox>
                  <w:txbxContent>
                    <w:p w:rsidRPr="007950C9" w:rsidR="006B1219" w:rsidP="006B1219" w:rsidRDefault="005C5B7E" w14:paraId="2911FCEB" w14:textId="619616B9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  <w:t>Research Ethics Board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:rsidRPr="00E80300" w:rsidR="006B1219" w:rsidRDefault="006B1219" w14:paraId="34F95304" w14:textId="77777777">
      <w:pPr>
        <w:rPr>
          <w:lang w:val="fr-FR"/>
        </w:rPr>
      </w:pPr>
    </w:p>
    <w:p w:rsidRPr="00E80300" w:rsidR="006B1219" w:rsidRDefault="006B1219" w14:paraId="5BF28F93" w14:textId="77777777">
      <w:pPr>
        <w:rPr>
          <w:lang w:val="fr-FR"/>
        </w:rPr>
      </w:pPr>
    </w:p>
    <w:p w:rsidRPr="00E80300" w:rsidR="006B1219" w:rsidRDefault="006B1219" w14:paraId="037AF36A" w14:textId="77777777">
      <w:pPr>
        <w:rPr>
          <w:lang w:val="fr-FR"/>
        </w:rPr>
      </w:pPr>
    </w:p>
    <w:p w:rsidRPr="00E80300" w:rsidR="006B1219" w:rsidRDefault="006B1219" w14:paraId="1ED8EA66" w14:textId="77777777">
      <w:pPr>
        <w:rPr>
          <w:lang w:val="fr-FR"/>
        </w:rPr>
      </w:pPr>
    </w:p>
    <w:p w:rsidRPr="00E80300" w:rsidR="006B1219" w:rsidRDefault="006B1219" w14:paraId="02A50A13" w14:textId="77777777">
      <w:pPr>
        <w:rPr>
          <w:lang w:val="fr-FR"/>
        </w:rPr>
      </w:pPr>
    </w:p>
    <w:p w:rsidRPr="00E80300" w:rsidR="006B1219" w:rsidRDefault="006B1219" w14:paraId="1080252A" w14:textId="77777777">
      <w:pPr>
        <w:rPr>
          <w:lang w:val="fr-FR"/>
        </w:rPr>
      </w:pPr>
    </w:p>
    <w:p w:rsidRPr="00E80300" w:rsidR="006B1219" w:rsidRDefault="006B1219" w14:paraId="1F1E80D2" w14:textId="77777777">
      <w:pPr>
        <w:rPr>
          <w:lang w:val="fr-FR"/>
        </w:rPr>
      </w:pPr>
    </w:p>
    <w:p w:rsidRPr="00E80300" w:rsidR="006B1219" w:rsidRDefault="006B1219" w14:paraId="7040CA7C" w14:textId="77777777">
      <w:pPr>
        <w:rPr>
          <w:lang w:val="fr-FR"/>
        </w:rPr>
      </w:pPr>
    </w:p>
    <w:p w:rsidRPr="00E80300" w:rsidR="006B1219" w:rsidRDefault="006B1219" w14:paraId="00A4DADB" w14:textId="77777777">
      <w:pPr>
        <w:rPr>
          <w:lang w:val="fr-FR"/>
        </w:rPr>
      </w:pPr>
    </w:p>
    <w:p w:rsidRPr="000B318A" w:rsidR="006B1219" w:rsidRDefault="007A1EC1" w14:paraId="4F6CB4F0" w14:textId="4FF99F9C">
      <w:pPr>
        <w:rPr>
          <w:b/>
          <w:bCs/>
          <w:sz w:val="32"/>
          <w:szCs w:val="32"/>
          <w:u w:val="single"/>
        </w:rPr>
      </w:pPr>
      <w:r w:rsidRPr="000B318A">
        <w:rPr>
          <w:b/>
          <w:bCs/>
          <w:sz w:val="32"/>
          <w:szCs w:val="32"/>
          <w:u w:val="single"/>
        </w:rPr>
        <w:t>Research Closing</w:t>
      </w:r>
      <w:r w:rsidRPr="000B318A" w:rsidR="00FC1EB2">
        <w:rPr>
          <w:b/>
          <w:bCs/>
          <w:sz w:val="32"/>
          <w:szCs w:val="32"/>
          <w:u w:val="single"/>
        </w:rPr>
        <w:t xml:space="preserve"> and Termination</w:t>
      </w:r>
      <w:r w:rsidRPr="000B318A">
        <w:rPr>
          <w:b/>
          <w:bCs/>
          <w:sz w:val="32"/>
          <w:szCs w:val="32"/>
          <w:u w:val="single"/>
        </w:rPr>
        <w:t xml:space="preserve"> Form</w:t>
      </w:r>
    </w:p>
    <w:p w:rsidRPr="000B318A" w:rsidR="00FC1EB2" w:rsidRDefault="00FC1EB2" w14:paraId="3563D8E1" w14:textId="77777777">
      <w:pPr>
        <w:rPr>
          <w:b/>
          <w:bCs/>
          <w:u w:val="single"/>
        </w:rPr>
      </w:pPr>
    </w:p>
    <w:p w:rsidRPr="00FC1EB2" w:rsidR="00FC1EB2" w:rsidP="149A40E8" w:rsidRDefault="00FC1EB2" w14:paraId="18CA6959" w14:textId="52DF0F75">
      <w:p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All Keyano College Research Ethics Board approved research projects have valid approval for one year. As outlined in the Tri-Council Policy Statement (TCPS2), continuing research ethics review shall consist of minimally an annual status report for project renewal or an end of study report for project closure.</w:t>
      </w:r>
    </w:p>
    <w:p w:rsidRPr="00FC1EB2" w:rsidR="00FC1EB2" w:rsidP="149A40E8" w:rsidRDefault="00FC1EB2" w14:paraId="66BD4FF6" w14:textId="77777777">
      <w:pPr>
        <w:jc w:val="both"/>
        <w:rPr>
          <w:rFonts w:ascii="Arial" w:hAnsi="Arial" w:cs="Arial"/>
        </w:rPr>
      </w:pPr>
    </w:p>
    <w:p w:rsidRPr="00FC1EB2" w:rsidR="00FC1EB2" w:rsidP="149A40E8" w:rsidRDefault="00FC1EB2" w14:paraId="3C91E16F" w14:textId="1DA85CD1">
      <w:p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Please fill out this form if you:</w:t>
      </w:r>
    </w:p>
    <w:p w:rsidRPr="00FC1EB2" w:rsidR="00FC1EB2" w:rsidP="149A40E8" w:rsidRDefault="00FC1EB2" w14:paraId="3EF0EBB1" w14:textId="251A2FB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Have officially finished your research project, or</w:t>
      </w:r>
    </w:p>
    <w:p w:rsidRPr="00FC1EB2" w:rsidR="00FC1EB2" w:rsidP="149A40E8" w:rsidRDefault="00FC1EB2" w14:paraId="4EC16F63" w14:textId="2E2F672D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Are terminating your research project.</w:t>
      </w:r>
    </w:p>
    <w:p w:rsidR="00FC1EB2" w:rsidP="149A40E8" w:rsidRDefault="00FC1EB2" w14:paraId="13DD9C10" w14:textId="77777777">
      <w:pPr>
        <w:jc w:val="both"/>
        <w:rPr>
          <w:rFonts w:ascii="Arial" w:hAnsi="Arial" w:cs="Arial"/>
        </w:rPr>
      </w:pPr>
    </w:p>
    <w:p w:rsidRPr="00FC1EB2" w:rsidR="00FC1EB2" w:rsidP="149A40E8" w:rsidRDefault="00FC1EB2" w14:paraId="30D2155F" w14:textId="7DCD65F1">
      <w:p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  </w:t>
      </w:r>
    </w:p>
    <w:p w:rsidRPr="00FC1EB2" w:rsidR="00FC1EB2" w:rsidP="149A40E8" w:rsidRDefault="00FC1EB2" w14:paraId="4374C503" w14:textId="77777777">
      <w:p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 xml:space="preserve">If there is any uncertainty as to whether a project can be closed or terminated, please contact the Research Ethics Board (REB) at </w:t>
      </w:r>
      <w:hyperlink r:id="rId11">
        <w:r w:rsidRPr="149A40E8">
          <w:rPr>
            <w:rStyle w:val="Hyperlink"/>
            <w:rFonts w:ascii="Arial" w:hAnsi="Arial" w:cs="Arial"/>
          </w:rPr>
          <w:t>reb@keyano.ca</w:t>
        </w:r>
      </w:hyperlink>
      <w:r w:rsidRPr="149A40E8">
        <w:rPr>
          <w:rFonts w:ascii="Arial" w:hAnsi="Arial" w:cs="Arial"/>
        </w:rPr>
        <w:t xml:space="preserve">. Please send this form to </w:t>
      </w:r>
      <w:hyperlink r:id="rId12">
        <w:r w:rsidRPr="149A40E8">
          <w:rPr>
            <w:rStyle w:val="Hyperlink"/>
            <w:rFonts w:ascii="Arial" w:hAnsi="Arial" w:cs="Arial"/>
          </w:rPr>
          <w:t>reb@keyano.ca</w:t>
        </w:r>
      </w:hyperlink>
      <w:r w:rsidRPr="149A40E8">
        <w:rPr>
          <w:rFonts w:ascii="Arial" w:hAnsi="Arial" w:cs="Arial"/>
        </w:rPr>
        <w:t xml:space="preserve"> as a pdf. Do not leave any questions blank, but rather enter n/a for non applicable sections. If space allocated is insufficient, please feel free to add extra page before the submission.  </w:t>
      </w:r>
    </w:p>
    <w:p w:rsidR="00FC1EB2" w:rsidP="149A40E8" w:rsidRDefault="00FC1EB2" w14:paraId="11DB5303" w14:textId="71B6E592">
      <w:pPr>
        <w:jc w:val="both"/>
        <w:rPr>
          <w:rFonts w:ascii="Arial" w:hAnsi="Arial" w:cs="Arial"/>
        </w:rPr>
      </w:pPr>
    </w:p>
    <w:p w:rsidR="00FC1EB2" w:rsidP="00FC1EB2" w:rsidRDefault="00FC1EB2" w14:paraId="7D9BCEEB" w14:textId="77777777">
      <w:pPr>
        <w:rPr>
          <w:rFonts w:ascii="Arial" w:hAnsi="Arial" w:cs="Arial"/>
        </w:rPr>
      </w:pPr>
    </w:p>
    <w:p w:rsidR="00FC1EB2" w:rsidP="00FC1EB2" w:rsidRDefault="00FC1EB2" w14:paraId="7D72042E" w14:textId="77777777">
      <w:pPr>
        <w:rPr>
          <w:rFonts w:ascii="Arial" w:hAnsi="Arial" w:cs="Arial"/>
        </w:rPr>
      </w:pPr>
    </w:p>
    <w:p w:rsidR="00FC1EB2" w:rsidP="00FC1EB2" w:rsidRDefault="00FC1EB2" w14:paraId="0A3F976A" w14:textId="77777777">
      <w:pPr>
        <w:rPr>
          <w:rFonts w:ascii="Arial" w:hAnsi="Arial" w:cs="Arial"/>
        </w:rPr>
      </w:pPr>
    </w:p>
    <w:p w:rsidR="00FC1EB2" w:rsidP="00FC1EB2" w:rsidRDefault="00FC1EB2" w14:paraId="5AA25F24" w14:textId="77777777">
      <w:pPr>
        <w:rPr>
          <w:rFonts w:ascii="Arial" w:hAnsi="Arial" w:cs="Arial"/>
        </w:rPr>
      </w:pPr>
    </w:p>
    <w:p w:rsidR="00FC1EB2" w:rsidP="00FC1EB2" w:rsidRDefault="00FC1EB2" w14:paraId="104B0A0E" w14:textId="77777777">
      <w:pPr>
        <w:rPr>
          <w:rFonts w:ascii="Arial" w:hAnsi="Arial" w:cs="Arial"/>
        </w:rPr>
      </w:pPr>
    </w:p>
    <w:p w:rsidR="00FC1EB2" w:rsidP="00FC1EB2" w:rsidRDefault="00FC1EB2" w14:paraId="4AEBE6E7" w14:textId="77777777">
      <w:pPr>
        <w:rPr>
          <w:rFonts w:ascii="Arial" w:hAnsi="Arial" w:cs="Arial"/>
        </w:rPr>
      </w:pPr>
    </w:p>
    <w:p w:rsidR="00FC1EB2" w:rsidP="00FC1EB2" w:rsidRDefault="00FC1EB2" w14:paraId="1FD7F577" w14:textId="77777777">
      <w:pPr>
        <w:rPr>
          <w:rFonts w:ascii="Arial" w:hAnsi="Arial" w:cs="Arial"/>
        </w:rPr>
      </w:pPr>
    </w:p>
    <w:p w:rsidR="00FC1EB2" w:rsidP="00FC1EB2" w:rsidRDefault="00FC1EB2" w14:paraId="3CB9AA11" w14:textId="77777777">
      <w:pPr>
        <w:rPr>
          <w:rFonts w:ascii="Arial" w:hAnsi="Arial" w:cs="Arial"/>
        </w:rPr>
      </w:pPr>
    </w:p>
    <w:p w:rsidR="00FC1EB2" w:rsidP="00FC1EB2" w:rsidRDefault="00FC1EB2" w14:paraId="4FE3C9AF" w14:textId="77777777">
      <w:pPr>
        <w:rPr>
          <w:rFonts w:ascii="Arial" w:hAnsi="Arial" w:cs="Arial"/>
        </w:rPr>
      </w:pPr>
    </w:p>
    <w:p w:rsidR="00FC1EB2" w:rsidP="00FC1EB2" w:rsidRDefault="00FC1EB2" w14:paraId="2236027B" w14:textId="77777777">
      <w:pPr>
        <w:rPr>
          <w:rFonts w:ascii="Arial" w:hAnsi="Arial" w:cs="Arial"/>
        </w:rPr>
      </w:pPr>
    </w:p>
    <w:p w:rsidR="00FC1EB2" w:rsidP="00FC1EB2" w:rsidRDefault="00FC1EB2" w14:paraId="53ADE4BF" w14:textId="77777777">
      <w:pPr>
        <w:rPr>
          <w:rFonts w:ascii="Arial" w:hAnsi="Arial" w:cs="Arial"/>
        </w:rPr>
      </w:pPr>
    </w:p>
    <w:p w:rsidRPr="005452B9" w:rsidR="00FC1EB2" w:rsidP="00FC1EB2" w:rsidRDefault="00FC1EB2" w14:paraId="10E29DCE" w14:textId="4161A230">
      <w:pPr>
        <w:rPr>
          <w:rFonts w:ascii="Arial" w:hAnsi="Arial" w:cs="Arial"/>
          <w:b/>
          <w:bCs/>
          <w:u w:val="single"/>
        </w:rPr>
      </w:pPr>
      <w:r w:rsidRPr="00FC1EB2">
        <w:rPr>
          <w:rFonts w:ascii="Arial" w:hAnsi="Arial" w:cs="Arial"/>
          <w:b/>
          <w:bCs/>
          <w:u w:val="single"/>
        </w:rPr>
        <w:t> </w:t>
      </w:r>
      <w:r w:rsidRPr="005452B9" w:rsidR="005452B9">
        <w:rPr>
          <w:rFonts w:ascii="Arial" w:hAnsi="Arial" w:cs="Arial"/>
          <w:b/>
          <w:bCs/>
          <w:u w:val="single"/>
        </w:rPr>
        <w:t>SECTION A: APPLICANT AND PROJECT INFORMATION</w:t>
      </w:r>
    </w:p>
    <w:p w:rsidR="005452B9" w:rsidP="00FC1EB2" w:rsidRDefault="005452B9" w14:paraId="4525B909" w14:textId="77777777">
      <w:pPr>
        <w:rPr>
          <w:rFonts w:ascii="Arial" w:hAnsi="Arial" w:cs="Arial"/>
        </w:rPr>
      </w:pPr>
    </w:p>
    <w:p w:rsidR="005452B9" w:rsidP="005452B9" w:rsidRDefault="005452B9" w14:paraId="381293EB" w14:textId="61F1636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REB Reference Number:</w:t>
      </w:r>
    </w:p>
    <w:p w:rsidRPr="005452B9" w:rsidR="005452B9" w:rsidP="005452B9" w:rsidRDefault="005452B9" w14:paraId="5C31DCFA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3B900198" w14:textId="139D00E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Title of Study:</w:t>
      </w:r>
    </w:p>
    <w:p w:rsidRPr="005452B9" w:rsidR="005452B9" w:rsidP="005452B9" w:rsidRDefault="005452B9" w14:paraId="580641D7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4AF5F008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5A0E9457" w14:textId="7004916A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Investigator:</w:t>
      </w:r>
    </w:p>
    <w:p w:rsidRPr="005452B9" w:rsidR="005452B9" w:rsidP="005452B9" w:rsidRDefault="005452B9" w14:paraId="382E7115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4160F0E" w14:textId="0476D9D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 contact information (email address/phone number):</w:t>
      </w:r>
    </w:p>
    <w:p w:rsidRPr="005452B9" w:rsidR="005452B9" w:rsidP="005452B9" w:rsidRDefault="005452B9" w14:paraId="508CD0EC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00C99604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29B0CF57" w14:textId="1D7FC90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 affiliation:</w:t>
      </w:r>
    </w:p>
    <w:p w:rsidRPr="005452B9" w:rsidR="005452B9" w:rsidP="005452B9" w:rsidRDefault="005452B9" w14:paraId="6CFBDBA2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400E8847" w14:textId="229293C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applicants/contributors:</w:t>
      </w:r>
    </w:p>
    <w:p w:rsidRPr="005452B9" w:rsidR="005452B9" w:rsidP="005452B9" w:rsidRDefault="005452B9" w14:paraId="2E97E013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2B48CDE8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245CF44" w14:textId="421EEBDF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applicants/contributors’ contact information:</w:t>
      </w:r>
    </w:p>
    <w:p w:rsidRPr="005452B9" w:rsidR="005452B9" w:rsidP="005452B9" w:rsidRDefault="005452B9" w14:paraId="38573456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438715C4" w14:textId="1AA8B7CA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applicants/contributors’ affiliation(s):</w:t>
      </w:r>
    </w:p>
    <w:p w:rsidRPr="005452B9" w:rsidR="005452B9" w:rsidP="005452B9" w:rsidRDefault="005452B9" w14:paraId="3204DFDB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2CCF9145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604CE76" w14:textId="6497BD5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Date of initial REB approval:</w:t>
      </w:r>
    </w:p>
    <w:p w:rsidRPr="005452B9" w:rsidR="005452B9" w:rsidP="005452B9" w:rsidRDefault="005452B9" w14:paraId="7908361E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741A0202" w14:textId="43926FE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Date(s) of past renewal</w:t>
      </w:r>
      <w:r w:rsidR="00FE5B6D">
        <w:rPr>
          <w:rFonts w:ascii="Arial" w:hAnsi="Arial" w:cs="Arial"/>
        </w:rPr>
        <w:t>(</w:t>
      </w:r>
      <w:r w:rsidRPr="005452B9">
        <w:rPr>
          <w:rFonts w:ascii="Arial" w:hAnsi="Arial" w:cs="Arial"/>
        </w:rPr>
        <w:t>s</w:t>
      </w:r>
      <w:r w:rsidR="00FE5B6D">
        <w:rPr>
          <w:rFonts w:ascii="Arial" w:hAnsi="Arial" w:cs="Arial"/>
        </w:rPr>
        <w:t>)</w:t>
      </w:r>
      <w:r w:rsidRPr="005452B9">
        <w:rPr>
          <w:rFonts w:ascii="Arial" w:hAnsi="Arial" w:cs="Arial"/>
        </w:rPr>
        <w:t xml:space="preserve"> and amendment</w:t>
      </w:r>
      <w:r w:rsidR="00FE5B6D">
        <w:rPr>
          <w:rFonts w:ascii="Arial" w:hAnsi="Arial" w:cs="Arial"/>
        </w:rPr>
        <w:t>(</w:t>
      </w:r>
      <w:r w:rsidRPr="005452B9">
        <w:rPr>
          <w:rFonts w:ascii="Arial" w:hAnsi="Arial" w:cs="Arial"/>
        </w:rPr>
        <w:t>s</w:t>
      </w:r>
      <w:r w:rsidR="00FE5B6D">
        <w:rPr>
          <w:rFonts w:ascii="Arial" w:hAnsi="Arial" w:cs="Arial"/>
        </w:rPr>
        <w:t>)</w:t>
      </w:r>
      <w:r w:rsidRPr="005452B9">
        <w:rPr>
          <w:rFonts w:ascii="Arial" w:hAnsi="Arial" w:cs="Arial"/>
        </w:rPr>
        <w:t>:</w:t>
      </w:r>
    </w:p>
    <w:p w:rsidRPr="005452B9" w:rsidR="005452B9" w:rsidP="005452B9" w:rsidRDefault="005452B9" w14:paraId="6C7C0A20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67B38180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B417826" w14:textId="63ED7F8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Funding Sources (Funding agency, award date, amount):</w:t>
      </w:r>
    </w:p>
    <w:p w:rsidR="005452B9" w:rsidP="005452B9" w:rsidRDefault="005452B9" w14:paraId="735E29EF" w14:textId="77777777">
      <w:pPr>
        <w:rPr>
          <w:rFonts w:ascii="Arial" w:hAnsi="Arial" w:cs="Arial"/>
        </w:rPr>
      </w:pPr>
    </w:p>
    <w:p w:rsidR="005452B9" w:rsidP="005452B9" w:rsidRDefault="005452B9" w14:paraId="673793E2" w14:textId="77777777">
      <w:pPr>
        <w:rPr>
          <w:rFonts w:ascii="Arial" w:hAnsi="Arial" w:cs="Arial"/>
        </w:rPr>
      </w:pPr>
    </w:p>
    <w:p w:rsidR="005452B9" w:rsidP="005452B9" w:rsidRDefault="005452B9" w14:paraId="2A4BCBEA" w14:textId="186D122F">
      <w:pPr>
        <w:rPr>
          <w:rFonts w:ascii="Arial" w:hAnsi="Arial" w:cs="Arial"/>
          <w:b/>
          <w:bCs/>
          <w:u w:val="single"/>
        </w:rPr>
      </w:pPr>
      <w:r w:rsidRPr="005452B9">
        <w:rPr>
          <w:rFonts w:ascii="Arial" w:hAnsi="Arial" w:cs="Arial"/>
          <w:b/>
          <w:bCs/>
          <w:u w:val="single"/>
        </w:rPr>
        <w:t>SECTION B: RESEARCH CLOSURE</w:t>
      </w:r>
      <w:r w:rsidR="00FE5B6D">
        <w:rPr>
          <w:rFonts w:ascii="Arial" w:hAnsi="Arial" w:cs="Arial"/>
          <w:b/>
          <w:bCs/>
          <w:u w:val="single"/>
        </w:rPr>
        <w:t>/TERMINATION</w:t>
      </w:r>
    </w:p>
    <w:p w:rsidR="00FE5B6D" w:rsidP="00FE5B6D" w:rsidRDefault="00FE5B6D" w14:paraId="03EA5E51" w14:textId="27C6965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FE5B6D">
        <w:rPr>
          <w:rFonts w:ascii="Arial" w:hAnsi="Arial" w:cs="Arial"/>
        </w:rPr>
        <w:t xml:space="preserve">Please indicate why this </w:t>
      </w:r>
      <w:r w:rsidR="00444659">
        <w:rPr>
          <w:rFonts w:ascii="Arial" w:hAnsi="Arial" w:cs="Arial"/>
        </w:rPr>
        <w:t>research project</w:t>
      </w:r>
      <w:r w:rsidRPr="00FE5B6D">
        <w:rPr>
          <w:rFonts w:ascii="Arial" w:hAnsi="Arial" w:cs="Arial"/>
        </w:rPr>
        <w:t xml:space="preserve"> is being closed or terminated:</w:t>
      </w:r>
    </w:p>
    <w:p w:rsidRPr="00444659" w:rsidR="00444659" w:rsidP="00444659" w:rsidRDefault="00D0029C" w14:paraId="5FEC1673" w14:textId="0A154EC1">
      <w:pPr>
        <w:ind w:left="70"/>
        <w:jc w:val="both"/>
        <w:rPr>
          <w:rFonts w:ascii="Arial" w:hAnsi="Arial" w:cs="Arial"/>
          <w:lang w:val="en-US"/>
        </w:rPr>
      </w:pPr>
      <w:sdt>
        <w:sdtPr>
          <w:rPr>
            <w:rFonts w:ascii="MS Gothic" w:hAnsi="MS Gothic" w:eastAsia="MS Gothic" w:cs="Segoe UI Symbol"/>
            <w:lang w:val="en-US"/>
          </w:rPr>
          <w:id w:val="-978069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44659" w:rsidR="00444659">
            <w:rPr>
              <w:rFonts w:hint="eastAsia" w:ascii="MS Gothic" w:hAnsi="MS Gothic" w:eastAsia="MS Gothic" w:cs="Segoe UI Symbol"/>
              <w:lang w:val="en-US"/>
            </w:rPr>
            <w:t>☐</w:t>
          </w:r>
        </w:sdtContent>
      </w:sdt>
      <w:r w:rsidRPr="00444659" w:rsidR="00FE5B6D">
        <w:rPr>
          <w:rFonts w:ascii="Arial" w:hAnsi="Arial" w:cs="Arial"/>
          <w:lang w:val="en-US"/>
        </w:rPr>
        <w:t xml:space="preserve"> </w:t>
      </w:r>
      <w:r w:rsidR="00444659">
        <w:rPr>
          <w:rFonts w:ascii="Arial" w:hAnsi="Arial" w:cs="Arial"/>
          <w:lang w:val="en-US"/>
        </w:rPr>
        <w:tab/>
      </w:r>
      <w:r w:rsidRPr="00444659" w:rsidR="00444659">
        <w:rPr>
          <w:rFonts w:ascii="Arial" w:hAnsi="Arial" w:cs="Arial"/>
          <w:lang w:val="en-US"/>
        </w:rPr>
        <w:t xml:space="preserve"> Data collection is completed</w:t>
      </w:r>
    </w:p>
    <w:p w:rsidRPr="00444659" w:rsidR="00FE5B6D" w:rsidP="00444659" w:rsidRDefault="00D0029C" w14:paraId="45F537AA" w14:textId="1E3C37C6">
      <w:pPr>
        <w:ind w:left="70"/>
        <w:rPr>
          <w:rFonts w:ascii="Arial" w:hAnsi="Arial" w:cs="Arial"/>
          <w:lang w:val="en-US"/>
        </w:rPr>
      </w:pPr>
      <w:sdt>
        <w:sdtPr>
          <w:rPr>
            <w:rFonts w:ascii="MS Gothic" w:hAnsi="MS Gothic" w:eastAsia="MS Gothic" w:cs="Arial"/>
            <w:lang w:val="en-US"/>
          </w:rPr>
          <w:id w:val="1630127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4659">
            <w:rPr>
              <w:rFonts w:hint="eastAsia" w:ascii="MS Gothic" w:hAnsi="MS Gothic" w:eastAsia="MS Gothic" w:cs="Arial"/>
              <w:lang w:val="en-US"/>
            </w:rPr>
            <w:t>☐</w:t>
          </w:r>
        </w:sdtContent>
      </w:sdt>
      <w:r w:rsidR="00444659">
        <w:rPr>
          <w:rFonts w:ascii="Arial" w:hAnsi="Arial" w:cs="Arial"/>
        </w:rPr>
        <w:tab/>
      </w:r>
      <w:r w:rsidRPr="00FE5B6D" w:rsidR="00FE5B6D">
        <w:rPr>
          <w:rFonts w:ascii="Arial" w:hAnsi="Arial" w:cs="Arial"/>
        </w:rPr>
        <w:t>Discontinued due to insufficient enrollment.</w:t>
      </w:r>
    </w:p>
    <w:p w:rsidRPr="00FE5B6D" w:rsidR="00FE5B6D" w:rsidP="00FE5B6D" w:rsidRDefault="00D0029C" w14:paraId="6B65502B" w14:textId="0BD45A00">
      <w:pPr>
        <w:ind w:left="70"/>
        <w:rPr>
          <w:rFonts w:ascii="Arial" w:hAnsi="Arial" w:cs="Arial"/>
        </w:rPr>
      </w:pPr>
      <w:sdt>
        <w:sdtPr>
          <w:rPr>
            <w:rFonts w:ascii="Segoe UI Symbol" w:hAnsi="Segoe UI Symbol" w:cs="Segoe UI Symbol"/>
            <w:lang w:val="en-US"/>
          </w:rPr>
          <w:id w:val="-100150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E5B6D" w:rsidR="00FE5B6D">
            <w:rPr>
              <w:rFonts w:ascii="Segoe UI Symbol" w:hAnsi="Segoe UI Symbol" w:cs="Segoe UI Symbol"/>
              <w:lang w:val="en-US"/>
            </w:rPr>
            <w:t>☐</w:t>
          </w:r>
        </w:sdtContent>
      </w:sdt>
      <w:r w:rsidRPr="00FE5B6D" w:rsidR="00FE5B6D">
        <w:rPr>
          <w:rFonts w:ascii="Arial" w:hAnsi="Arial" w:cs="Arial"/>
          <w:lang w:val="en-US"/>
        </w:rPr>
        <w:t xml:space="preserve"> </w:t>
      </w:r>
      <w:r w:rsidRPr="00FE5B6D" w:rsidR="00FE5B6D">
        <w:rPr>
          <w:rFonts w:ascii="Arial" w:hAnsi="Arial" w:cs="Arial"/>
          <w:lang w:val="en-US"/>
        </w:rPr>
        <w:tab/>
      </w:r>
      <w:r w:rsidRPr="00FE5B6D" w:rsidR="00FE5B6D">
        <w:rPr>
          <w:rFonts w:ascii="Arial" w:hAnsi="Arial" w:cs="Arial"/>
        </w:rPr>
        <w:t>Funding not received or cancelled.</w:t>
      </w:r>
    </w:p>
    <w:p w:rsidR="00FE5B6D" w:rsidP="00FE5B6D" w:rsidRDefault="00D0029C" w14:paraId="0666C658" w14:textId="4FD50B75">
      <w:pPr>
        <w:ind w:left="70"/>
        <w:rPr>
          <w:rFonts w:ascii="Arial" w:hAnsi="Arial" w:cs="Arial"/>
        </w:rPr>
      </w:pPr>
      <w:sdt>
        <w:sdtPr>
          <w:rPr>
            <w:rFonts w:ascii="Segoe UI Symbol" w:hAnsi="Segoe UI Symbol" w:cs="Segoe UI Symbol"/>
            <w:lang w:val="en-US"/>
          </w:rPr>
          <w:id w:val="-513613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E5B6D" w:rsidR="00FE5B6D">
            <w:rPr>
              <w:rFonts w:ascii="Segoe UI Symbol" w:hAnsi="Segoe UI Symbol" w:cs="Segoe UI Symbol"/>
              <w:lang w:val="en-US"/>
            </w:rPr>
            <w:t>☐</w:t>
          </w:r>
        </w:sdtContent>
      </w:sdt>
      <w:r w:rsidRPr="00FE5B6D" w:rsidR="00FE5B6D">
        <w:rPr>
          <w:rFonts w:ascii="Arial" w:hAnsi="Arial" w:cs="Arial"/>
          <w:lang w:val="en-US"/>
        </w:rPr>
        <w:t xml:space="preserve"> </w:t>
      </w:r>
      <w:r w:rsidRPr="00FE5B6D" w:rsidR="00FE5B6D">
        <w:rPr>
          <w:rFonts w:ascii="Arial" w:hAnsi="Arial" w:cs="Arial"/>
          <w:lang w:val="en-US"/>
        </w:rPr>
        <w:tab/>
      </w:r>
      <w:r w:rsidRPr="00FE5B6D" w:rsidR="00FE5B6D">
        <w:rPr>
          <w:rFonts w:ascii="Arial" w:hAnsi="Arial" w:cs="Arial"/>
        </w:rPr>
        <w:t>Other: please specify</w:t>
      </w:r>
      <w:r w:rsidR="00444659">
        <w:rPr>
          <w:rFonts w:ascii="Arial" w:hAnsi="Arial" w:cs="Arial"/>
        </w:rPr>
        <w:t xml:space="preserve"> below</w:t>
      </w:r>
    </w:p>
    <w:p w:rsidR="00444659" w:rsidP="00FE5B6D" w:rsidRDefault="00444659" w14:paraId="27B4CBE0" w14:textId="77777777">
      <w:pPr>
        <w:ind w:left="70"/>
        <w:rPr>
          <w:rFonts w:ascii="Arial" w:hAnsi="Arial" w:cs="Arial"/>
        </w:rPr>
      </w:pPr>
    </w:p>
    <w:p w:rsidR="00444659" w:rsidP="00FE5B6D" w:rsidRDefault="00444659" w14:paraId="7537103E" w14:textId="064E8582">
      <w:pPr>
        <w:ind w:left="70"/>
        <w:rPr>
          <w:rFonts w:ascii="Arial" w:hAnsi="Arial" w:cs="Arial"/>
        </w:rPr>
      </w:pPr>
      <w:r>
        <w:rPr>
          <w:rFonts w:ascii="Arial" w:hAnsi="Arial" w:cs="Arial"/>
        </w:rPr>
        <w:t>Other:</w:t>
      </w:r>
    </w:p>
    <w:p w:rsidR="00444659" w:rsidP="00FE5B6D" w:rsidRDefault="00444659" w14:paraId="646FA375" w14:textId="77777777">
      <w:pPr>
        <w:ind w:left="70"/>
        <w:rPr>
          <w:rFonts w:ascii="Arial" w:hAnsi="Arial" w:cs="Arial"/>
        </w:rPr>
      </w:pPr>
    </w:p>
    <w:p w:rsidR="00444659" w:rsidP="00444659" w:rsidRDefault="00444659" w14:paraId="52D2569E" w14:textId="4F39159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3FD8EAA5" w:rsidR="00444659">
        <w:rPr>
          <w:rFonts w:ascii="Arial" w:hAnsi="Arial" w:cs="Arial"/>
        </w:rPr>
        <w:t xml:space="preserve">Please </w:t>
      </w:r>
      <w:r w:rsidRPr="3FD8EAA5" w:rsidR="00444659">
        <w:rPr>
          <w:rFonts w:ascii="Arial" w:hAnsi="Arial" w:cs="Arial"/>
        </w:rPr>
        <w:t>indicate</w:t>
      </w:r>
      <w:r w:rsidRPr="3FD8EAA5" w:rsidR="00444659">
        <w:rPr>
          <w:rFonts w:ascii="Arial" w:hAnsi="Arial" w:cs="Arial"/>
        </w:rPr>
        <w:t xml:space="preserve"> whether this research project is being </w:t>
      </w:r>
      <w:r w:rsidRPr="3FD8EAA5" w:rsidR="00444659">
        <w:rPr>
          <w:rFonts w:ascii="Arial" w:hAnsi="Arial" w:cs="Arial"/>
        </w:rPr>
        <w:t>terminated</w:t>
      </w:r>
      <w:r w:rsidRPr="3FD8EAA5" w:rsidR="00444659">
        <w:rPr>
          <w:rFonts w:ascii="Arial" w:hAnsi="Arial" w:cs="Arial"/>
        </w:rPr>
        <w:t xml:space="preserve"> or closed early, and if so, why. If this research project was </w:t>
      </w:r>
      <w:r w:rsidRPr="3FD8EAA5" w:rsidR="00444659">
        <w:rPr>
          <w:rFonts w:ascii="Arial" w:hAnsi="Arial" w:cs="Arial"/>
        </w:rPr>
        <w:t>terminated</w:t>
      </w:r>
      <w:r w:rsidRPr="3FD8EAA5" w:rsidR="00444659">
        <w:rPr>
          <w:rFonts w:ascii="Arial" w:hAnsi="Arial" w:cs="Arial"/>
        </w:rPr>
        <w:t xml:space="preserve"> early, please describe how participants will be informed of the termination.</w:t>
      </w:r>
    </w:p>
    <w:p w:rsidR="3FD8EAA5" w:rsidP="3FD8EAA5" w:rsidRDefault="3FD8EAA5" w14:paraId="45ED7F03" w14:textId="7787233C">
      <w:pPr>
        <w:pStyle w:val="ListParagraph"/>
        <w:ind w:left="430"/>
        <w:rPr>
          <w:rFonts w:ascii="Arial" w:hAnsi="Arial" w:cs="Arial"/>
        </w:rPr>
      </w:pPr>
    </w:p>
    <w:p w:rsidR="00444659" w:rsidP="00444659" w:rsidRDefault="00444659" w14:paraId="55411226" w14:textId="4E997E6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3FD8EAA5" w:rsidR="00444659">
        <w:rPr>
          <w:rFonts w:ascii="Arial" w:hAnsi="Arial" w:cs="Arial"/>
        </w:rPr>
        <w:t xml:space="preserve">Please </w:t>
      </w:r>
      <w:r w:rsidRPr="3FD8EAA5" w:rsidR="00444659">
        <w:rPr>
          <w:rFonts w:ascii="Arial" w:hAnsi="Arial" w:cs="Arial"/>
        </w:rPr>
        <w:t>indicate</w:t>
      </w:r>
      <w:r w:rsidRPr="3FD8EAA5" w:rsidR="00444659">
        <w:rPr>
          <w:rFonts w:ascii="Arial" w:hAnsi="Arial" w:cs="Arial"/>
        </w:rPr>
        <w:t xml:space="preserve"> how many research participants were proposed for this research project, and how </w:t>
      </w:r>
      <w:r w:rsidRPr="3FD8EAA5" w:rsidR="677029B8">
        <w:rPr>
          <w:rFonts w:ascii="Arial" w:hAnsi="Arial" w:cs="Arial"/>
        </w:rPr>
        <w:t xml:space="preserve">many </w:t>
      </w:r>
      <w:r w:rsidRPr="3FD8EAA5" w:rsidR="00444659">
        <w:rPr>
          <w:rFonts w:ascii="Arial" w:hAnsi="Arial" w:cs="Arial"/>
        </w:rPr>
        <w:t xml:space="preserve">research participants were involved. </w:t>
      </w:r>
      <w:r w:rsidRPr="3FD8EAA5" w:rsidR="3E8895A7">
        <w:rPr>
          <w:rFonts w:ascii="Arial" w:hAnsi="Arial" w:cs="Arial"/>
        </w:rPr>
        <w:t>Please</w:t>
      </w:r>
      <w:r w:rsidRPr="3FD8EAA5" w:rsidR="00444659">
        <w:rPr>
          <w:rFonts w:ascii="Arial" w:hAnsi="Arial" w:cs="Arial"/>
        </w:rPr>
        <w:t xml:space="preserve"> explain if there was a difference.</w:t>
      </w:r>
    </w:p>
    <w:p w:rsidR="00444659" w:rsidP="00444659" w:rsidRDefault="00444659" w14:paraId="3E9C85AF" w14:textId="77777777">
      <w:pPr>
        <w:rPr>
          <w:rFonts w:ascii="Arial" w:hAnsi="Arial" w:cs="Arial"/>
        </w:rPr>
      </w:pPr>
    </w:p>
    <w:p w:rsidR="00444659" w:rsidP="00444659" w:rsidRDefault="00444659" w14:paraId="4F432FB3" w14:textId="6570512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Please indicate whether any research participants withdrew from the research project, and elaborate on the circumstances and the handling of the research team of the withdrawal(s), including data management.</w:t>
      </w:r>
    </w:p>
    <w:p w:rsidRPr="00444659" w:rsidR="00444659" w:rsidP="00444659" w:rsidRDefault="00444659" w14:paraId="52EB5CC7" w14:textId="77777777">
      <w:pPr>
        <w:pStyle w:val="ListParagraph"/>
        <w:rPr>
          <w:rFonts w:ascii="Arial" w:hAnsi="Arial" w:cs="Arial"/>
        </w:rPr>
      </w:pPr>
    </w:p>
    <w:p w:rsidR="00444659" w:rsidP="00444659" w:rsidRDefault="00444659" w14:paraId="46B96F30" w14:textId="0E81D5E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Please indicate whether there were any unanticipated issues</w:t>
      </w:r>
      <w:r w:rsidR="008C5A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events</w:t>
      </w:r>
      <w:r w:rsidR="008C5ADC">
        <w:rPr>
          <w:rFonts w:ascii="Arial" w:hAnsi="Arial" w:cs="Arial"/>
        </w:rPr>
        <w:t xml:space="preserve"> and/or concerns expressed by participants</w:t>
      </w:r>
      <w:r>
        <w:rPr>
          <w:rFonts w:ascii="Arial" w:hAnsi="Arial" w:cs="Arial"/>
        </w:rPr>
        <w:t>. Please clearly state whether these have been reported to Keyano College’s REB, and if not, explain why. Explain what happened and what steps were taken to resolve the issue.</w:t>
      </w:r>
    </w:p>
    <w:p w:rsidRPr="00444659" w:rsidR="00444659" w:rsidP="00444659" w:rsidRDefault="00444659" w14:paraId="11794855" w14:textId="77777777">
      <w:pPr>
        <w:pStyle w:val="ListParagraph"/>
        <w:rPr>
          <w:rFonts w:ascii="Arial" w:hAnsi="Arial" w:cs="Arial"/>
        </w:rPr>
      </w:pPr>
    </w:p>
    <w:p w:rsidR="00444659" w:rsidP="00444659" w:rsidRDefault="00444659" w14:paraId="52EE0D19" w14:textId="698249D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Please indicate whether there have been any modifications to the research project that had not been approved prior by the Keyano College REB. Please provide details to the modifications. </w:t>
      </w:r>
    </w:p>
    <w:p w:rsidR="008C5ADC" w:rsidP="008C5ADC" w:rsidRDefault="008C5ADC" w14:paraId="6CA85549" w14:textId="77777777">
      <w:pPr>
        <w:rPr>
          <w:rFonts w:ascii="Arial" w:hAnsi="Arial" w:cs="Arial"/>
        </w:rPr>
      </w:pPr>
    </w:p>
    <w:p w:rsidRPr="00B555F9" w:rsidR="008C5ADC" w:rsidP="008C5ADC" w:rsidRDefault="008C5ADC" w14:paraId="0A405E99" w14:textId="3EFC48AC">
      <w:pPr>
        <w:rPr>
          <w:rFonts w:ascii="Arial" w:hAnsi="Arial" w:cs="Arial"/>
          <w:b/>
          <w:bCs/>
          <w:u w:val="single"/>
        </w:rPr>
      </w:pPr>
      <w:r w:rsidRPr="00B555F9">
        <w:rPr>
          <w:rFonts w:ascii="Arial" w:hAnsi="Arial" w:cs="Arial"/>
          <w:b/>
          <w:bCs/>
          <w:u w:val="single"/>
        </w:rPr>
        <w:t>SECTION C: RESULTS</w:t>
      </w:r>
    </w:p>
    <w:p w:rsidR="008C5ADC" w:rsidP="008C5ADC" w:rsidRDefault="008C5ADC" w14:paraId="1DD68F97" w14:textId="77777777">
      <w:pPr>
        <w:rPr>
          <w:rFonts w:ascii="Arial" w:hAnsi="Arial" w:cs="Arial"/>
        </w:rPr>
      </w:pPr>
    </w:p>
    <w:p w:rsidRPr="008C5ADC" w:rsidR="008C5ADC" w:rsidP="008C5ADC" w:rsidRDefault="008C5ADC" w14:paraId="3D8141C1" w14:textId="77777777">
      <w:pPr>
        <w:rPr>
          <w:rFonts w:ascii="Arial" w:hAnsi="Arial" w:cs="Arial"/>
        </w:rPr>
      </w:pPr>
    </w:p>
    <w:p w:rsidR="00444659" w:rsidP="008C5ADC" w:rsidRDefault="008C5ADC" w14:paraId="6E25BB71" w14:textId="28176BA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Please provide a summary of the results.</w:t>
      </w:r>
    </w:p>
    <w:p w:rsidR="00B555F9" w:rsidP="00B555F9" w:rsidRDefault="00B555F9" w14:paraId="7D8D44D3" w14:textId="77777777">
      <w:pPr>
        <w:pStyle w:val="ListParagraph"/>
        <w:ind w:left="430"/>
        <w:rPr>
          <w:rFonts w:ascii="Arial" w:hAnsi="Arial" w:cs="Arial"/>
        </w:rPr>
      </w:pPr>
    </w:p>
    <w:p w:rsidR="008C5ADC" w:rsidP="008C5ADC" w:rsidRDefault="008C5ADC" w14:paraId="115ED6A7" w14:textId="2648BFCB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Please indicate all means of knowledge dissemination, past and future.</w:t>
      </w:r>
    </w:p>
    <w:p w:rsidRPr="00B555F9" w:rsidR="00B555F9" w:rsidP="00B555F9" w:rsidRDefault="00B555F9" w14:paraId="1145473D" w14:textId="77777777">
      <w:pPr>
        <w:pStyle w:val="ListParagraph"/>
        <w:rPr>
          <w:rFonts w:ascii="Arial" w:hAnsi="Arial" w:cs="Arial"/>
        </w:rPr>
      </w:pPr>
    </w:p>
    <w:p w:rsidR="00B555F9" w:rsidP="00B555F9" w:rsidRDefault="00B555F9" w14:paraId="34FE0CFE" w14:textId="77777777">
      <w:pPr>
        <w:pStyle w:val="ListParagraph"/>
        <w:ind w:left="430"/>
        <w:rPr>
          <w:rFonts w:ascii="Arial" w:hAnsi="Arial" w:cs="Arial"/>
        </w:rPr>
      </w:pPr>
    </w:p>
    <w:p w:rsidR="008C5ADC" w:rsidP="008C5ADC" w:rsidRDefault="00B555F9" w14:paraId="2757C0EA" w14:textId="781D314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Please explain how the researched community and/or participants involved were engaged in reviewing and interpreting results, and how they are able to learn about the results. </w:t>
      </w:r>
    </w:p>
    <w:p w:rsidR="00B555F9" w:rsidP="00B555F9" w:rsidRDefault="00B555F9" w14:paraId="0A21E65A" w14:textId="77777777">
      <w:pPr>
        <w:rPr>
          <w:rFonts w:ascii="Arial" w:hAnsi="Arial" w:cs="Arial"/>
        </w:rPr>
      </w:pPr>
    </w:p>
    <w:p w:rsidRPr="00B555F9" w:rsidR="00B555F9" w:rsidP="00B555F9" w:rsidRDefault="00B555F9" w14:paraId="320CF29F" w14:textId="6CA59BCE">
      <w:pPr>
        <w:rPr>
          <w:rFonts w:ascii="Arial" w:hAnsi="Arial" w:cs="Arial"/>
          <w:b/>
          <w:bCs/>
          <w:u w:val="single"/>
        </w:rPr>
      </w:pPr>
      <w:r w:rsidRPr="00B555F9">
        <w:rPr>
          <w:rFonts w:ascii="Arial" w:hAnsi="Arial" w:cs="Arial"/>
          <w:b/>
          <w:bCs/>
          <w:u w:val="single"/>
        </w:rPr>
        <w:t>SECTION D: DATA AND STORAGE</w:t>
      </w:r>
    </w:p>
    <w:p w:rsidR="00B555F9" w:rsidP="00B555F9" w:rsidRDefault="00B555F9" w14:paraId="3124031C" w14:textId="77777777">
      <w:pPr>
        <w:rPr>
          <w:rFonts w:ascii="Arial" w:hAnsi="Arial" w:cs="Arial"/>
        </w:rPr>
      </w:pPr>
    </w:p>
    <w:p w:rsidRPr="00B555F9" w:rsidR="00FE5B6D" w:rsidP="005452B9" w:rsidRDefault="00B555F9" w14:paraId="60D00B2A" w14:textId="59433E6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Please indicate the final disposition of the data, including arrangements for security, retention, storage and/or destruction.</w:t>
      </w:r>
    </w:p>
    <w:p w:rsidR="00FE5B6D" w:rsidP="005452B9" w:rsidRDefault="00FE5B6D" w14:paraId="63232989" w14:textId="77777777">
      <w:pPr>
        <w:rPr>
          <w:rFonts w:ascii="Arial" w:hAnsi="Arial" w:cs="Arial"/>
          <w:b/>
          <w:bCs/>
          <w:u w:val="single"/>
        </w:rPr>
      </w:pPr>
    </w:p>
    <w:p w:rsidRPr="005452B9" w:rsidR="00FE5B6D" w:rsidP="005452B9" w:rsidRDefault="00FE5B6D" w14:paraId="4E98D430" w14:textId="77777777">
      <w:pPr>
        <w:rPr>
          <w:rFonts w:ascii="Arial" w:hAnsi="Arial" w:cs="Arial"/>
          <w:b/>
          <w:bCs/>
          <w:u w:val="single"/>
        </w:rPr>
      </w:pPr>
    </w:p>
    <w:p w:rsidRPr="005452B9" w:rsidR="005452B9" w:rsidP="005452B9" w:rsidRDefault="005452B9" w14:paraId="64C1FB13" w14:textId="77777777">
      <w:pPr>
        <w:rPr>
          <w:rFonts w:ascii="Arial" w:hAnsi="Arial" w:cs="Arial"/>
          <w:b/>
          <w:bCs/>
          <w:u w:val="single"/>
        </w:rPr>
      </w:pPr>
    </w:p>
    <w:p w:rsidRPr="00240C51" w:rsidR="000B318A" w:rsidP="000B318A" w:rsidRDefault="000B318A" w14:paraId="36B93788" w14:textId="77777777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240C51">
        <w:rPr>
          <w:rFonts w:ascii="Arial" w:hAnsi="Arial" w:cs="Arial"/>
          <w:b/>
          <w:bCs/>
          <w:color w:val="auto"/>
          <w:sz w:val="24"/>
          <w:szCs w:val="24"/>
          <w:u w:val="single"/>
        </w:rPr>
        <w:t>STATEMENT OF AGREEMENT</w:t>
      </w:r>
    </w:p>
    <w:p w:rsidR="000B318A" w:rsidP="000B318A" w:rsidRDefault="000B318A" w14:paraId="23173EE1" w14:textId="77777777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I ensure that the information I submitted this application is true to my best knowledge.</w:t>
      </w:r>
    </w:p>
    <w:p w:rsidR="000B318A" w:rsidP="000B318A" w:rsidRDefault="000B318A" w14:paraId="4DD407FE" w14:textId="77777777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C3547">
        <w:rPr>
          <w:rFonts w:ascii="Arial" w:hAnsi="Arial" w:cs="Arial"/>
        </w:rPr>
        <w:t>I allow release of my nominative information as required by these policies and procedures.</w:t>
      </w:r>
    </w:p>
    <w:p w:rsidRPr="007C3547" w:rsidR="000B318A" w:rsidP="000B318A" w:rsidRDefault="000B318A" w14:paraId="68F94AD1" w14:textId="10170A30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3FD8EAA5" w:rsidR="000B318A">
        <w:rPr>
          <w:rFonts w:ascii="Arial" w:hAnsi="Arial" w:cs="Arial"/>
        </w:rPr>
        <w:t>I understand that all information on this form may be subject to verification</w:t>
      </w:r>
    </w:p>
    <w:p w:rsidRPr="00C93FB8" w:rsidR="000B318A" w:rsidP="000B318A" w:rsidRDefault="000B318A" w14:paraId="3EB82751" w14:textId="77777777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Ind w:w="7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74"/>
      </w:tblGrid>
      <w:tr w:rsidRPr="007C3547" w:rsidR="000B318A" w:rsidTr="00673AD6" w14:paraId="73881C7A" w14:textId="77777777">
        <w:tc>
          <w:tcPr>
            <w:tcW w:w="10790" w:type="dxa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Pr="007C3547" w:rsidR="000B318A" w:rsidP="00673AD6" w:rsidRDefault="000B318A" w14:paraId="39C91DC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7C3547">
              <w:rPr>
                <w:rFonts w:ascii="Arial" w:hAnsi="Arial" w:cs="Arial"/>
                <w:sz w:val="24"/>
                <w:szCs w:val="24"/>
              </w:rPr>
              <w:t>Primary Investigator</w:t>
            </w:r>
          </w:p>
        </w:tc>
      </w:tr>
    </w:tbl>
    <w:p w:rsidRPr="007C3547" w:rsidR="000B318A" w:rsidP="000B318A" w:rsidRDefault="000B318A" w14:paraId="47B97592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Ind w:w="7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74"/>
      </w:tblGrid>
      <w:tr w:rsidRPr="00240C51" w:rsidR="000B318A" w:rsidTr="00673AD6" w14:paraId="0EB9FEF3" w14:textId="77777777">
        <w:tc>
          <w:tcPr>
            <w:tcW w:w="107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7C3547" w:rsidR="000B318A" w:rsidP="00673AD6" w:rsidRDefault="000B318A" w14:paraId="30E0489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C3547" w:rsidR="000B318A" w:rsidP="00673AD6" w:rsidRDefault="000B318A" w14:paraId="274EA26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7C3547" w:rsidR="000B318A" w:rsidP="000B318A" w:rsidRDefault="000B318A" w14:paraId="10767178" w14:textId="77777777">
      <w:pPr>
        <w:ind w:firstLine="720"/>
        <w:rPr>
          <w:rFonts w:ascii="Arial" w:hAnsi="Arial" w:cs="Arial"/>
        </w:rPr>
      </w:pPr>
      <w:r w:rsidRPr="00240C51">
        <w:rPr>
          <w:rFonts w:ascii="Arial" w:hAnsi="Arial" w:cs="Arial"/>
        </w:rPr>
        <w:t>Date</w:t>
      </w:r>
    </w:p>
    <w:p w:rsidRPr="00FC1EB2" w:rsidR="005452B9" w:rsidP="00FC1EB2" w:rsidRDefault="005452B9" w14:paraId="3806FDFB" w14:textId="77777777">
      <w:pPr>
        <w:rPr>
          <w:rFonts w:ascii="Arial" w:hAnsi="Arial" w:cs="Arial"/>
        </w:rPr>
      </w:pPr>
    </w:p>
    <w:p w:rsidRPr="00FE5B6D" w:rsidR="006B1219" w:rsidRDefault="006B1219" w14:paraId="3A3DEE1F" w14:textId="77777777"/>
    <w:p w:rsidRPr="00FE5B6D" w:rsidR="006B1219" w:rsidRDefault="006B1219" w14:paraId="74E4DBEC" w14:textId="77777777"/>
    <w:p w:rsidRPr="00FE5B6D" w:rsidR="006B1219" w:rsidRDefault="006B1219" w14:paraId="0AD5E393" w14:textId="77777777"/>
    <w:p w:rsidRPr="00FE5B6D" w:rsidR="003D7B21" w:rsidRDefault="003D7B21" w14:paraId="4A88352D" w14:textId="77777777"/>
    <w:p w:rsidRPr="00FE5B6D" w:rsidR="00E80300" w:rsidRDefault="00E80300" w14:paraId="666CD0B8" w14:textId="77777777"/>
    <w:p w:rsidRPr="00FE5B6D" w:rsidR="00E80300" w:rsidRDefault="00E80300" w14:paraId="779006B8" w14:textId="77777777"/>
    <w:p w:rsidRPr="00FE5B6D" w:rsidR="00E80300" w:rsidRDefault="00E80300" w14:paraId="6B5EC5EA" w14:textId="77777777"/>
    <w:p w:rsidRPr="00FE5B6D" w:rsidR="00E80300" w:rsidRDefault="00E80300" w14:paraId="2DDB92A0" w14:textId="77777777"/>
    <w:p w:rsidRPr="00FE5B6D" w:rsidR="00E80300" w:rsidRDefault="00E80300" w14:paraId="5B94DE43" w14:textId="77777777"/>
    <w:p w:rsidRPr="00FE5B6D" w:rsidR="00E80300" w:rsidRDefault="00E80300" w14:paraId="791F9DE2" w14:textId="77777777"/>
    <w:p w:rsidRPr="00FE5B6D" w:rsidR="00E80300" w:rsidRDefault="00E80300" w14:paraId="4CF8D65F" w14:textId="77777777"/>
    <w:p w:rsidRPr="00FE5B6D" w:rsidR="00E80300" w:rsidRDefault="00E80300" w14:paraId="0144CA51" w14:textId="77777777"/>
    <w:p w:rsidRPr="00FE5B6D" w:rsidR="00E80300" w:rsidRDefault="00E80300" w14:paraId="471223B2" w14:textId="77777777"/>
    <w:p w:rsidRPr="00FE5B6D" w:rsidR="00E80300" w:rsidRDefault="00E80300" w14:paraId="1DF04C31" w14:textId="77777777"/>
    <w:p w:rsidRPr="00FE5B6D" w:rsidR="00E80300" w:rsidRDefault="00E80300" w14:paraId="26A7C1A7" w14:textId="77777777"/>
    <w:p w:rsidRPr="00FE5B6D" w:rsidR="00E80300" w:rsidRDefault="00E80300" w14:paraId="0CBCF2F2" w14:textId="77777777"/>
    <w:p w:rsidRPr="00FE5B6D" w:rsidR="00E80300" w:rsidRDefault="00E80300" w14:paraId="47C0E822" w14:textId="77777777"/>
    <w:p w:rsidRPr="00FE5B6D" w:rsidR="00E80300" w:rsidRDefault="00E80300" w14:paraId="4E963F5C" w14:textId="77777777"/>
    <w:p w:rsidRPr="00FE5B6D" w:rsidR="00E80300" w:rsidRDefault="00E80300" w14:paraId="7509928C" w14:textId="77777777"/>
    <w:p w:rsidRPr="00FE5B6D" w:rsidR="00E80300" w:rsidRDefault="00E80300" w14:paraId="0B47F4CE" w14:textId="77777777"/>
    <w:p w:rsidRPr="00FE5B6D" w:rsidR="00E80300" w:rsidRDefault="00E80300" w14:paraId="628744B2" w14:textId="77777777"/>
    <w:p w:rsidRPr="00FE5B6D" w:rsidR="00E80300" w:rsidRDefault="00E80300" w14:paraId="7A6353E7" w14:textId="77777777"/>
    <w:p w:rsidRPr="00FE5B6D" w:rsidR="00E80300" w:rsidRDefault="00E80300" w14:paraId="4F96ACB1" w14:textId="77777777"/>
    <w:p w:rsidRPr="00FE5B6D" w:rsidR="00E80300" w:rsidRDefault="00E80300" w14:paraId="626BF22B" w14:textId="77777777"/>
    <w:p w:rsidRPr="00FE5B6D" w:rsidR="00E80300" w:rsidRDefault="00E80300" w14:paraId="62363CBA" w14:textId="77777777"/>
    <w:p w:rsidRPr="00FE5B6D" w:rsidR="00E80300" w:rsidRDefault="00E80300" w14:paraId="55C494FE" w14:textId="77777777"/>
    <w:p w:rsidRPr="00FE5B6D" w:rsidR="00E80300" w:rsidRDefault="00E80300" w14:paraId="7194C3EA" w14:textId="77777777"/>
    <w:p w:rsidRPr="00FE5B6D" w:rsidR="00E80300" w:rsidRDefault="00E80300" w14:paraId="732CDA92" w14:textId="77777777"/>
    <w:p w:rsidRPr="00FE5B6D" w:rsidR="00E80300" w:rsidRDefault="00E80300" w14:paraId="1ACA08E7" w14:textId="77777777"/>
    <w:p w:rsidRPr="00FE5B6D" w:rsidR="00E80300" w:rsidRDefault="00E80300" w14:paraId="53C4551E" w14:textId="77777777"/>
    <w:p w:rsidRPr="00FE5B6D" w:rsidR="00E80300" w:rsidRDefault="00E80300" w14:paraId="2E023984" w14:textId="77777777"/>
    <w:p w:rsidRPr="00FE5B6D" w:rsidR="00E80300" w:rsidRDefault="00E80300" w14:paraId="266539B9" w14:textId="77777777"/>
    <w:p w:rsidRPr="00FE5B6D" w:rsidR="00E80300" w:rsidRDefault="00E80300" w14:paraId="14642D99" w14:textId="77777777"/>
    <w:p w:rsidRPr="00FE5B6D" w:rsidR="00E80300" w:rsidRDefault="00E80300" w14:paraId="623613AE" w14:textId="77777777"/>
    <w:p w:rsidRPr="00FE5B6D" w:rsidR="00E80300" w:rsidRDefault="00E80300" w14:paraId="4F9DF6E4" w14:textId="77777777"/>
    <w:p w:rsidRPr="00FE5B6D" w:rsidR="00E80300" w:rsidRDefault="00E80300" w14:paraId="7A156C41" w14:textId="77777777"/>
    <w:p w:rsidRPr="00FE5B6D" w:rsidR="00E80300" w:rsidRDefault="00E80300" w14:paraId="22E6FB3E" w14:textId="77777777"/>
    <w:p w:rsidRPr="00FE5B6D" w:rsidR="00E80300" w:rsidRDefault="00E80300" w14:paraId="1241364B" w14:textId="77777777"/>
    <w:p w:rsidRPr="00FE5B6D" w:rsidR="00E80300" w:rsidRDefault="00E80300" w14:paraId="6ACC9AA2" w14:textId="77777777"/>
    <w:p w:rsidRPr="00FE5B6D" w:rsidR="00E80300" w:rsidRDefault="00E80300" w14:paraId="46552C51" w14:textId="77777777"/>
    <w:p w:rsidRPr="00FE5B6D" w:rsidR="00E80300" w:rsidRDefault="00E80300" w14:paraId="4C91F5D1" w14:textId="77777777"/>
    <w:p w:rsidRPr="00FE5B6D" w:rsidR="00E80300" w:rsidRDefault="00E80300" w14:paraId="16903D54" w14:textId="77777777"/>
    <w:p w:rsidRPr="00FE5B6D" w:rsidR="00E80300" w:rsidRDefault="00E80300" w14:paraId="368D704B" w14:textId="77777777"/>
    <w:p w:rsidRPr="00FE5B6D" w:rsidR="00E80300" w:rsidRDefault="00E80300" w14:paraId="6B19D099" w14:textId="77777777"/>
    <w:p w:rsidRPr="00FE5B6D" w:rsidR="00E80300" w:rsidRDefault="00E80300" w14:paraId="5864783D" w14:textId="77777777"/>
    <w:p w:rsidRPr="00FE5B6D" w:rsidR="00E80300" w:rsidRDefault="00E80300" w14:paraId="2165A357" w14:textId="77777777"/>
    <w:p w:rsidRPr="00FE5B6D" w:rsidR="00E80300" w:rsidRDefault="00E80300" w14:paraId="5337F8A7" w14:textId="77777777"/>
    <w:p w:rsidRPr="00FE5B6D" w:rsidR="00762623" w:rsidRDefault="00762623" w14:paraId="254AF36A" w14:textId="77777777"/>
    <w:p w:rsidRPr="00FE5B6D" w:rsidR="00762623" w:rsidRDefault="00762623" w14:paraId="4768EDB1" w14:textId="77777777"/>
    <w:p w:rsidRPr="00FE5B6D" w:rsidR="00762623" w:rsidRDefault="00762623" w14:paraId="1F738462" w14:textId="77777777"/>
    <w:p w:rsidRPr="00FE5B6D" w:rsidR="00762623" w:rsidRDefault="00762623" w14:paraId="2DAA585A" w14:textId="77777777"/>
    <w:p w:rsidRPr="00FE5B6D" w:rsidR="00762623" w:rsidRDefault="00762623" w14:paraId="7B0C49BC" w14:textId="77777777"/>
    <w:p w:rsidRPr="00FE5B6D" w:rsidR="00762623" w:rsidRDefault="00762623" w14:paraId="2175B7B8" w14:textId="77777777"/>
    <w:p w:rsidRPr="00FE5B6D" w:rsidR="00762623" w:rsidRDefault="00762623" w14:paraId="3C15E297" w14:textId="77777777"/>
    <w:p w:rsidRPr="00FE5B6D" w:rsidR="00762623" w:rsidRDefault="00762623" w14:paraId="2EA27F0B" w14:textId="77777777"/>
    <w:p w:rsidRPr="00FE5B6D" w:rsidR="00762623" w:rsidRDefault="00762623" w14:paraId="2AF087B6" w14:textId="77777777"/>
    <w:p w:rsidRPr="00FE5B6D" w:rsidR="00762623" w:rsidRDefault="00762623" w14:paraId="68932C3A" w14:textId="77777777"/>
    <w:p w:rsidRPr="00FE5B6D" w:rsidR="00762623" w:rsidRDefault="00762623" w14:paraId="7114A879" w14:textId="77777777"/>
    <w:p w:rsidRPr="00FE5B6D" w:rsidR="00762623" w:rsidRDefault="00762623" w14:paraId="40903061" w14:textId="77777777"/>
    <w:p w:rsidRPr="00FE5B6D" w:rsidR="00762623" w:rsidP="00762623" w:rsidRDefault="00762623" w14:paraId="77A0FC97" w14:textId="77777777">
      <w:pPr>
        <w:jc w:val="center"/>
      </w:pPr>
    </w:p>
    <w:sectPr w:rsidRPr="00FE5B6D" w:rsidR="00762623" w:rsidSect="00B35A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orient="portrait"/>
      <w:pgMar w:top="1260" w:right="1440" w:bottom="1440" w:left="1440" w:header="113" w:footer="18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029C" w:rsidP="007950C9" w:rsidRDefault="00D0029C" w14:paraId="344C92F8" w14:textId="77777777">
      <w:r>
        <w:separator/>
      </w:r>
    </w:p>
  </w:endnote>
  <w:endnote w:type="continuationSeparator" w:id="0">
    <w:p w:rsidR="00D0029C" w:rsidP="007950C9" w:rsidRDefault="00D0029C" w14:paraId="6D29AD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23D031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1B32E4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6814B78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029C" w:rsidP="007950C9" w:rsidRDefault="00D0029C" w14:paraId="47CB2307" w14:textId="77777777">
      <w:r>
        <w:separator/>
      </w:r>
    </w:p>
  </w:footnote>
  <w:footnote w:type="continuationSeparator" w:id="0">
    <w:p w:rsidR="00D0029C" w:rsidP="007950C9" w:rsidRDefault="00D0029C" w14:paraId="75D7E7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C34D6" w:rsidRDefault="005C34D6" w14:paraId="6EC40B8A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D66BE8" wp14:editId="72F66285">
          <wp:simplePos x="0" y="0"/>
          <wp:positionH relativeFrom="column">
            <wp:posOffset>-904672</wp:posOffset>
          </wp:positionH>
          <wp:positionV relativeFrom="paragraph">
            <wp:posOffset>-496947</wp:posOffset>
          </wp:positionV>
          <wp:extent cx="7801583" cy="10096215"/>
          <wp:effectExtent l="0" t="0" r="0" b="635"/>
          <wp:wrapNone/>
          <wp:docPr id="159519244" name="Picture 159519244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7838" cy="10104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950C9" w:rsidRDefault="00762623" w14:paraId="5EEAD15A" w14:textId="77777777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E6DD7" wp14:editId="1D38D61B">
          <wp:simplePos x="0" y="0"/>
          <wp:positionH relativeFrom="page">
            <wp:align>left</wp:align>
          </wp:positionH>
          <wp:positionV relativeFrom="paragraph">
            <wp:posOffset>-67310</wp:posOffset>
          </wp:positionV>
          <wp:extent cx="7801583" cy="10096215"/>
          <wp:effectExtent l="0" t="0" r="9525" b="635"/>
          <wp:wrapNone/>
          <wp:docPr id="159519245" name="Picture 159519245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1583" cy="10096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44A62" w:rsidRDefault="00762623" w14:paraId="2DEDF2C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7A8D2C" wp14:editId="00868FC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819200" cy="10118964"/>
          <wp:effectExtent l="0" t="0" r="0" b="0"/>
          <wp:wrapNone/>
          <wp:docPr id="159519246" name="Picture 15951924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982953" name="Picture 1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9200" cy="10118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16927"/>
    <w:multiLevelType w:val="multilevel"/>
    <w:tmpl w:val="7B6A36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05758"/>
    <w:multiLevelType w:val="hybridMultilevel"/>
    <w:tmpl w:val="04103780"/>
    <w:lvl w:ilvl="0" w:tplc="765E9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16575"/>
    <w:multiLevelType w:val="hybridMultilevel"/>
    <w:tmpl w:val="F050E0B0"/>
    <w:lvl w:ilvl="0" w:tplc="10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E624926"/>
    <w:multiLevelType w:val="hybridMultilevel"/>
    <w:tmpl w:val="0284F2A0"/>
    <w:lvl w:ilvl="0" w:tplc="765E9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D21EA"/>
    <w:multiLevelType w:val="multilevel"/>
    <w:tmpl w:val="7984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0F0A25"/>
    <w:multiLevelType w:val="multilevel"/>
    <w:tmpl w:val="97A877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C142CC"/>
    <w:multiLevelType w:val="hybridMultilevel"/>
    <w:tmpl w:val="712E8D00"/>
    <w:lvl w:ilvl="0" w:tplc="591861EE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50" w:hanging="360"/>
      </w:pPr>
    </w:lvl>
    <w:lvl w:ilvl="2" w:tplc="1009001B" w:tentative="1">
      <w:start w:val="1"/>
      <w:numFmt w:val="lowerRoman"/>
      <w:lvlText w:val="%3."/>
      <w:lvlJc w:val="right"/>
      <w:pPr>
        <w:ind w:left="1870" w:hanging="180"/>
      </w:pPr>
    </w:lvl>
    <w:lvl w:ilvl="3" w:tplc="1009000F" w:tentative="1">
      <w:start w:val="1"/>
      <w:numFmt w:val="decimal"/>
      <w:lvlText w:val="%4."/>
      <w:lvlJc w:val="left"/>
      <w:pPr>
        <w:ind w:left="2590" w:hanging="360"/>
      </w:pPr>
    </w:lvl>
    <w:lvl w:ilvl="4" w:tplc="10090019" w:tentative="1">
      <w:start w:val="1"/>
      <w:numFmt w:val="lowerLetter"/>
      <w:lvlText w:val="%5."/>
      <w:lvlJc w:val="left"/>
      <w:pPr>
        <w:ind w:left="3310" w:hanging="360"/>
      </w:pPr>
    </w:lvl>
    <w:lvl w:ilvl="5" w:tplc="1009001B" w:tentative="1">
      <w:start w:val="1"/>
      <w:numFmt w:val="lowerRoman"/>
      <w:lvlText w:val="%6."/>
      <w:lvlJc w:val="right"/>
      <w:pPr>
        <w:ind w:left="4030" w:hanging="180"/>
      </w:pPr>
    </w:lvl>
    <w:lvl w:ilvl="6" w:tplc="1009000F" w:tentative="1">
      <w:start w:val="1"/>
      <w:numFmt w:val="decimal"/>
      <w:lvlText w:val="%7."/>
      <w:lvlJc w:val="left"/>
      <w:pPr>
        <w:ind w:left="4750" w:hanging="360"/>
      </w:pPr>
    </w:lvl>
    <w:lvl w:ilvl="7" w:tplc="10090019" w:tentative="1">
      <w:start w:val="1"/>
      <w:numFmt w:val="lowerLetter"/>
      <w:lvlText w:val="%8."/>
      <w:lvlJc w:val="left"/>
      <w:pPr>
        <w:ind w:left="5470" w:hanging="360"/>
      </w:pPr>
    </w:lvl>
    <w:lvl w:ilvl="8" w:tplc="10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7" w15:restartNumberingAfterBreak="0">
    <w:nsid w:val="46C96336"/>
    <w:multiLevelType w:val="hybridMultilevel"/>
    <w:tmpl w:val="9ADC8E1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0043CC"/>
    <w:multiLevelType w:val="multilevel"/>
    <w:tmpl w:val="68307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0056060">
    <w:abstractNumId w:val="8"/>
  </w:num>
  <w:num w:numId="2" w16cid:durableId="518201161">
    <w:abstractNumId w:val="0"/>
  </w:num>
  <w:num w:numId="3" w16cid:durableId="270630245">
    <w:abstractNumId w:val="4"/>
  </w:num>
  <w:num w:numId="4" w16cid:durableId="390931479">
    <w:abstractNumId w:val="5"/>
  </w:num>
  <w:num w:numId="5" w16cid:durableId="480579515">
    <w:abstractNumId w:val="1"/>
  </w:num>
  <w:num w:numId="6" w16cid:durableId="989022116">
    <w:abstractNumId w:val="2"/>
  </w:num>
  <w:num w:numId="7" w16cid:durableId="943029426">
    <w:abstractNumId w:val="3"/>
  </w:num>
  <w:num w:numId="8" w16cid:durableId="550969543">
    <w:abstractNumId w:val="6"/>
  </w:num>
  <w:num w:numId="9" w16cid:durableId="796025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01"/>
    <w:rsid w:val="000B318A"/>
    <w:rsid w:val="001A7492"/>
    <w:rsid w:val="00213E6D"/>
    <w:rsid w:val="002442E8"/>
    <w:rsid w:val="0028650A"/>
    <w:rsid w:val="002C0E30"/>
    <w:rsid w:val="00306E6B"/>
    <w:rsid w:val="003D7B21"/>
    <w:rsid w:val="00444659"/>
    <w:rsid w:val="004A15E9"/>
    <w:rsid w:val="004B25F9"/>
    <w:rsid w:val="005452B9"/>
    <w:rsid w:val="005B0C6C"/>
    <w:rsid w:val="005B18AD"/>
    <w:rsid w:val="005B572A"/>
    <w:rsid w:val="005C34D6"/>
    <w:rsid w:val="005C5B7E"/>
    <w:rsid w:val="006B1219"/>
    <w:rsid w:val="00714B6E"/>
    <w:rsid w:val="00762623"/>
    <w:rsid w:val="007950C9"/>
    <w:rsid w:val="007A1EC1"/>
    <w:rsid w:val="00815FE3"/>
    <w:rsid w:val="00884052"/>
    <w:rsid w:val="008C5ADC"/>
    <w:rsid w:val="00951265"/>
    <w:rsid w:val="00954BF4"/>
    <w:rsid w:val="009C36F3"/>
    <w:rsid w:val="009D3F80"/>
    <w:rsid w:val="009D5052"/>
    <w:rsid w:val="00A177E6"/>
    <w:rsid w:val="00A24CEE"/>
    <w:rsid w:val="00A40FEA"/>
    <w:rsid w:val="00A81F9D"/>
    <w:rsid w:val="00B17371"/>
    <w:rsid w:val="00B35A01"/>
    <w:rsid w:val="00B555F9"/>
    <w:rsid w:val="00B6551F"/>
    <w:rsid w:val="00C16574"/>
    <w:rsid w:val="00C44A62"/>
    <w:rsid w:val="00C9133F"/>
    <w:rsid w:val="00D0029C"/>
    <w:rsid w:val="00DF36F2"/>
    <w:rsid w:val="00E76B86"/>
    <w:rsid w:val="00E80300"/>
    <w:rsid w:val="00F12E6C"/>
    <w:rsid w:val="00F32FF7"/>
    <w:rsid w:val="00F50B0E"/>
    <w:rsid w:val="00F753DA"/>
    <w:rsid w:val="00F971D4"/>
    <w:rsid w:val="00FC1EB2"/>
    <w:rsid w:val="00FE5B6D"/>
    <w:rsid w:val="149A40E8"/>
    <w:rsid w:val="29DA5013"/>
    <w:rsid w:val="320C7F72"/>
    <w:rsid w:val="32F51E5E"/>
    <w:rsid w:val="3E8895A7"/>
    <w:rsid w:val="3FD8EAA5"/>
    <w:rsid w:val="677029B8"/>
    <w:rsid w:val="7D43F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3661D"/>
  <w15:docId w15:val="{BFA6374C-FE96-4E24-83FF-7310A9E9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50C9"/>
  </w:style>
  <w:style w:type="paragraph" w:styleId="Heading1">
    <w:name w:val="heading 1"/>
    <w:basedOn w:val="Normal"/>
    <w:next w:val="Normal"/>
    <w:link w:val="Heading1Char"/>
    <w:uiPriority w:val="9"/>
    <w:qFormat/>
    <w:rsid w:val="007950C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0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0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0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0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0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50C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7950C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50C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50C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50C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50C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50C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50C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0C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50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0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0C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0C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5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0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50C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950C9"/>
  </w:style>
  <w:style w:type="paragraph" w:styleId="Footer">
    <w:name w:val="footer"/>
    <w:basedOn w:val="Normal"/>
    <w:link w:val="FooterChar"/>
    <w:uiPriority w:val="99"/>
    <w:unhideWhenUsed/>
    <w:rsid w:val="007950C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950C9"/>
  </w:style>
  <w:style w:type="paragraph" w:styleId="BasicParagraph" w:customStyle="1">
    <w:name w:val="[Basic Paragraph]"/>
    <w:basedOn w:val="Normal"/>
    <w:uiPriority w:val="99"/>
    <w:rsid w:val="007950C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paragraph" w:styleId="Revision">
    <w:name w:val="Revision"/>
    <w:hidden/>
    <w:uiPriority w:val="99"/>
    <w:semiHidden/>
    <w:rsid w:val="005B572A"/>
  </w:style>
  <w:style w:type="character" w:styleId="Hyperlink">
    <w:name w:val="Hyperlink"/>
    <w:basedOn w:val="DefaultParagraphFont"/>
    <w:uiPriority w:val="99"/>
    <w:unhideWhenUsed/>
    <w:rsid w:val="00FC1E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E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B318A"/>
    <w:rPr>
      <w:kern w:val="0"/>
      <w:sz w:val="22"/>
      <w:szCs w:val="22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72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66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22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1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96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9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9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9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62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6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3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3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3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5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7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7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9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5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6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1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6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57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5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1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7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70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1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27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4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8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22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1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54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5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8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4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5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83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6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8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2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0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5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0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25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43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9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0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5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5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5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4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reb@keyano.ca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reb@keyano.ca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ia.lindsay\OneDrive%20-%20Keyano%20College\Documents\Marketing%20Coordinator%20Docs\Templates\Keyano-Letterhead-Primary-Template-Test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5C578E0510B43A24AE2977C5910A8" ma:contentTypeVersion="13" ma:contentTypeDescription="Create a new document." ma:contentTypeScope="" ma:versionID="3bbe01482685c4a98f6dcfe6f7aca603">
  <xsd:schema xmlns:xsd="http://www.w3.org/2001/XMLSchema" xmlns:xs="http://www.w3.org/2001/XMLSchema" xmlns:p="http://schemas.microsoft.com/office/2006/metadata/properties" xmlns:ns2="b3e78883-ecf9-43db-9220-9dae238a6402" xmlns:ns3="11501fb1-fa27-4a96-a770-75d8e99f9c33" targetNamespace="http://schemas.microsoft.com/office/2006/metadata/properties" ma:root="true" ma:fieldsID="a0cc53987b6eab7d244d79ebf909a122" ns2:_="" ns3:_="">
    <xsd:import namespace="b3e78883-ecf9-43db-9220-9dae238a6402"/>
    <xsd:import namespace="11501fb1-fa27-4a96-a770-75d8e99f9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78883-ecf9-43db-9220-9dae238a6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5b72d8-66f1-40b9-919d-96e5342230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01fb1-fa27-4a96-a770-75d8e99f9c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b39c06-de18-493e-a0a5-3ca66e9c1bb9}" ma:internalName="TaxCatchAll" ma:showField="CatchAllData" ma:web="11501fb1-fa27-4a96-a770-75d8e99f9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78883-ecf9-43db-9220-9dae238a6402">
      <Terms xmlns="http://schemas.microsoft.com/office/infopath/2007/PartnerControls"/>
    </lcf76f155ced4ddcb4097134ff3c332f>
    <TaxCatchAll xmlns="11501fb1-fa27-4a96-a770-75d8e99f9c3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CCA292-89CC-A945-8F00-0D6A098883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26DDFD-2F8C-441C-AEA8-1EC1E6BF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78883-ecf9-43db-9220-9dae238a6402"/>
    <ds:schemaRef ds:uri="11501fb1-fa27-4a96-a770-75d8e99f9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261C6-3BD5-44D2-8F28-6690FCC8D42B}">
  <ds:schemaRefs>
    <ds:schemaRef ds:uri="http://schemas.microsoft.com/office/2006/metadata/properties"/>
    <ds:schemaRef ds:uri="http://schemas.microsoft.com/office/infopath/2007/PartnerControls"/>
    <ds:schemaRef ds:uri="b3e78883-ecf9-43db-9220-9dae238a6402"/>
    <ds:schemaRef ds:uri="11501fb1-fa27-4a96-a770-75d8e99f9c33"/>
  </ds:schemaRefs>
</ds:datastoreItem>
</file>

<file path=customXml/itemProps4.xml><?xml version="1.0" encoding="utf-8"?>
<ds:datastoreItem xmlns:ds="http://schemas.openxmlformats.org/officeDocument/2006/customXml" ds:itemID="{8A81FC4C-30CB-45F4-B09C-B4806E49A5B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Keyano-Letterhead-Primary-Template-Test.dotx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Sofia Lindsay</dc:creator>
  <keywords/>
  <dc:description/>
  <lastModifiedBy>Maike Schmieding</lastModifiedBy>
  <revision>6</revision>
  <lastPrinted>2024-01-12T22:58:00.0000000Z</lastPrinted>
  <dcterms:created xsi:type="dcterms:W3CDTF">2025-12-02T20:46:00.0000000Z</dcterms:created>
  <dcterms:modified xsi:type="dcterms:W3CDTF">2025-12-02T20:49:58.5882141Z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0x010100B945C578E0510B43A24AE2977C5910A8</vt:lpwstr>
  </property>
  <property fmtid="{D5CDD505-2E9C-101B-9397-08002B2CF9AE}" pid="3" name="MediaServiceImageTags">
    <vt:lpwstr/>
  </property>
</Properties>
</file>