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A411D" w14:textId="77777777" w:rsidR="00BF72D2" w:rsidRPr="00FC10E3" w:rsidRDefault="00BF72D2" w:rsidP="00FC10E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BF72D2" w:rsidRPr="00FE54A8" w14:paraId="6C1C0BE0" w14:textId="77777777" w:rsidTr="001950D1">
        <w:tc>
          <w:tcPr>
            <w:tcW w:w="3865" w:type="dxa"/>
          </w:tcPr>
          <w:p w14:paraId="7A9B4A49" w14:textId="77777777" w:rsidR="00BF72D2" w:rsidRPr="001950D1" w:rsidRDefault="00BF72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327DC72F" w14:textId="77777777" w:rsidR="00BF72D2" w:rsidRPr="001950D1" w:rsidRDefault="00BF72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1E4F28DF" w14:textId="26657672" w:rsidR="00BF72D2" w:rsidRPr="001950D1" w:rsidRDefault="00BF72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5DDFC1D6" w14:textId="77777777" w:rsidR="00BF72D2" w:rsidRPr="001950D1" w:rsidRDefault="00BF72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BF72D2" w:rsidRPr="00FE54A8" w14:paraId="2C0F7350" w14:textId="77777777" w:rsidTr="001950D1">
        <w:tc>
          <w:tcPr>
            <w:tcW w:w="3865" w:type="dxa"/>
          </w:tcPr>
          <w:p w14:paraId="0B00881D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E727E34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960572C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FFD1B5B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2D2" w:rsidRPr="00FE54A8" w14:paraId="285750F7" w14:textId="77777777" w:rsidTr="001950D1">
        <w:tc>
          <w:tcPr>
            <w:tcW w:w="3865" w:type="dxa"/>
          </w:tcPr>
          <w:p w14:paraId="67C78446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C2A64D1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16A9BA4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1E1A3D7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2D2" w:rsidRPr="00FE54A8" w14:paraId="18F62C09" w14:textId="77777777" w:rsidTr="001950D1">
        <w:tc>
          <w:tcPr>
            <w:tcW w:w="3865" w:type="dxa"/>
          </w:tcPr>
          <w:p w14:paraId="38C9CFC0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133BF2F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93A3E06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A6A3EC0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2D2" w:rsidRPr="00FE54A8" w14:paraId="72D41FC0" w14:textId="77777777" w:rsidTr="001950D1">
        <w:tc>
          <w:tcPr>
            <w:tcW w:w="3865" w:type="dxa"/>
          </w:tcPr>
          <w:p w14:paraId="37041868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3291E08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B71E0FD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AD119B5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2D2" w:rsidRPr="00FE54A8" w14:paraId="307B4181" w14:textId="77777777" w:rsidTr="001950D1">
        <w:tc>
          <w:tcPr>
            <w:tcW w:w="3865" w:type="dxa"/>
          </w:tcPr>
          <w:p w14:paraId="4ED2F146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D7EF342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A46E2DF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C7A722E" w14:textId="77777777" w:rsidR="00BF72D2" w:rsidRPr="00FE54A8" w:rsidRDefault="00BF72D2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97" w:rsidRPr="00FE54A8" w14:paraId="3B031363" w14:textId="77777777" w:rsidTr="001950D1">
        <w:tc>
          <w:tcPr>
            <w:tcW w:w="3865" w:type="dxa"/>
          </w:tcPr>
          <w:p w14:paraId="038CAFD5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7423A2C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2BE81E0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1894AAF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97" w:rsidRPr="00FE54A8" w14:paraId="0BD38A8D" w14:textId="77777777" w:rsidTr="001950D1">
        <w:tc>
          <w:tcPr>
            <w:tcW w:w="3865" w:type="dxa"/>
          </w:tcPr>
          <w:p w14:paraId="000B8187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474D33C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0D891AC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F5931AD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97" w:rsidRPr="00FE54A8" w14:paraId="41950C5B" w14:textId="77777777" w:rsidTr="001950D1">
        <w:tc>
          <w:tcPr>
            <w:tcW w:w="3865" w:type="dxa"/>
          </w:tcPr>
          <w:p w14:paraId="4D76E863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5BDFB66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462654D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DD50E5F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97" w:rsidRPr="00FE54A8" w14:paraId="5DA28346" w14:textId="77777777" w:rsidTr="001950D1">
        <w:tc>
          <w:tcPr>
            <w:tcW w:w="3865" w:type="dxa"/>
          </w:tcPr>
          <w:p w14:paraId="0E07E198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F663239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EA1A2C6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9EE7F9D" w14:textId="77777777" w:rsidR="00D63497" w:rsidRPr="00FE54A8" w:rsidRDefault="00D63497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3D06" w:rsidRPr="00FE54A8" w14:paraId="24B67421" w14:textId="77777777" w:rsidTr="001950D1">
        <w:tc>
          <w:tcPr>
            <w:tcW w:w="3865" w:type="dxa"/>
          </w:tcPr>
          <w:p w14:paraId="3E92FB15" w14:textId="77777777" w:rsidR="00FC3D06" w:rsidRPr="00FE54A8" w:rsidRDefault="00FC3D06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7B728A0" w14:textId="77777777" w:rsidR="00FC3D06" w:rsidRPr="00FE54A8" w:rsidRDefault="00FC3D06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89E4D5B" w14:textId="77777777" w:rsidR="00FC3D06" w:rsidRPr="00FE54A8" w:rsidRDefault="00FC3D06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C0A5D9F" w14:textId="77777777" w:rsidR="00FC3D06" w:rsidRPr="00FE54A8" w:rsidRDefault="00FC3D06" w:rsidP="00E36FB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01A4F8" w14:textId="1DC9ECD1" w:rsidR="00A8231D" w:rsidRDefault="00A8231D" w:rsidP="0096498F">
      <w:pPr>
        <w:pStyle w:val="Footer"/>
        <w:ind w:right="-484"/>
        <w:jc w:val="both"/>
        <w:rPr>
          <w:rFonts w:ascii="Arial" w:hAnsi="Arial" w:cs="Arial"/>
          <w:sz w:val="24"/>
          <w:szCs w:val="24"/>
        </w:rPr>
      </w:pPr>
    </w:p>
    <w:p w14:paraId="4C490F2C" w14:textId="45C51C97" w:rsidR="00A8231D" w:rsidRDefault="00A823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2E26FD7" w14:textId="4B7A68B8" w:rsidR="00BF72D2" w:rsidRDefault="00BF72D2" w:rsidP="0096498F">
      <w:pPr>
        <w:pStyle w:val="Footer"/>
        <w:ind w:right="-484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FC10E3" w:rsidRPr="00FE54A8" w14:paraId="6CE4B843" w14:textId="77777777" w:rsidTr="0080477B">
        <w:tc>
          <w:tcPr>
            <w:tcW w:w="3865" w:type="dxa"/>
          </w:tcPr>
          <w:p w14:paraId="3701D062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5BA4158B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40DB5C73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3A767148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FC10E3" w:rsidRPr="00FE54A8" w14:paraId="1D727EF3" w14:textId="77777777" w:rsidTr="0080477B">
        <w:tc>
          <w:tcPr>
            <w:tcW w:w="3865" w:type="dxa"/>
          </w:tcPr>
          <w:p w14:paraId="1D7DCBC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DFEE78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7062C1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2D76CB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85EFE1E" w14:textId="77777777" w:rsidTr="0080477B">
        <w:tc>
          <w:tcPr>
            <w:tcW w:w="3865" w:type="dxa"/>
          </w:tcPr>
          <w:p w14:paraId="4C7CFB4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1C0E32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FD8366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4AAD29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7CAB22C" w14:textId="77777777" w:rsidTr="0080477B">
        <w:tc>
          <w:tcPr>
            <w:tcW w:w="3865" w:type="dxa"/>
          </w:tcPr>
          <w:p w14:paraId="4F47B58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D0B630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8E2770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2FD3AE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E26070E" w14:textId="77777777" w:rsidTr="0080477B">
        <w:tc>
          <w:tcPr>
            <w:tcW w:w="3865" w:type="dxa"/>
          </w:tcPr>
          <w:p w14:paraId="3622299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7A3279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933284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A9DADE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4A406041" w14:textId="77777777" w:rsidTr="0080477B">
        <w:tc>
          <w:tcPr>
            <w:tcW w:w="3865" w:type="dxa"/>
          </w:tcPr>
          <w:p w14:paraId="13E9998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3B28F4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42E7C9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66E8DB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68DA10E" w14:textId="77777777" w:rsidTr="0080477B">
        <w:tc>
          <w:tcPr>
            <w:tcW w:w="3865" w:type="dxa"/>
          </w:tcPr>
          <w:p w14:paraId="22B97A3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092CA0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A5D48E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7C2C85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D5B15E7" w14:textId="77777777" w:rsidTr="0080477B">
        <w:tc>
          <w:tcPr>
            <w:tcW w:w="3865" w:type="dxa"/>
          </w:tcPr>
          <w:p w14:paraId="526866E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A41B84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647C41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A39FAE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2B117AC2" w14:textId="77777777" w:rsidTr="0080477B">
        <w:tc>
          <w:tcPr>
            <w:tcW w:w="3865" w:type="dxa"/>
          </w:tcPr>
          <w:p w14:paraId="2A6442A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35D740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3382FD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D8F3C8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2137C4A0" w14:textId="77777777" w:rsidTr="0080477B">
        <w:tc>
          <w:tcPr>
            <w:tcW w:w="3865" w:type="dxa"/>
          </w:tcPr>
          <w:p w14:paraId="589F200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B9D2F5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82E2BA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E4D295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34DDBE3F" w14:textId="77777777" w:rsidTr="0080477B">
        <w:tc>
          <w:tcPr>
            <w:tcW w:w="3865" w:type="dxa"/>
          </w:tcPr>
          <w:p w14:paraId="737EF5A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8A3FFF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69F3BA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5BFA9B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5721BF" w14:textId="02FD475B" w:rsidR="001975EA" w:rsidRDefault="001975EA" w:rsidP="3D198F18">
      <w:pPr>
        <w:spacing w:after="0"/>
      </w:pPr>
    </w:p>
    <w:p w14:paraId="5B70C18C" w14:textId="77777777" w:rsidR="001975EA" w:rsidRDefault="001975EA">
      <w:r>
        <w:br w:type="page"/>
      </w:r>
    </w:p>
    <w:p w14:paraId="4DE96D8E" w14:textId="77777777" w:rsidR="3D198F18" w:rsidRDefault="3D198F18" w:rsidP="3D198F18">
      <w:pPr>
        <w:spacing w:after="0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FC10E3" w:rsidRPr="00FE54A8" w14:paraId="2216A1CD" w14:textId="77777777" w:rsidTr="0080477B">
        <w:tc>
          <w:tcPr>
            <w:tcW w:w="3865" w:type="dxa"/>
          </w:tcPr>
          <w:p w14:paraId="19D21594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2B929221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30FCBAC8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6A96465F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FC10E3" w:rsidRPr="00FE54A8" w14:paraId="698F4A8E" w14:textId="77777777" w:rsidTr="0080477B">
        <w:tc>
          <w:tcPr>
            <w:tcW w:w="3865" w:type="dxa"/>
          </w:tcPr>
          <w:p w14:paraId="5949EF8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477789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659410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921323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0C4A52A" w14:textId="77777777" w:rsidTr="0080477B">
        <w:tc>
          <w:tcPr>
            <w:tcW w:w="3865" w:type="dxa"/>
          </w:tcPr>
          <w:p w14:paraId="392C11B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AB1459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DC6B79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B7D4B7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8142792" w14:textId="77777777" w:rsidTr="0080477B">
        <w:tc>
          <w:tcPr>
            <w:tcW w:w="3865" w:type="dxa"/>
          </w:tcPr>
          <w:p w14:paraId="2301180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C044B6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BCD1CA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6D1577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244BCB9A" w14:textId="77777777" w:rsidTr="0080477B">
        <w:tc>
          <w:tcPr>
            <w:tcW w:w="3865" w:type="dxa"/>
          </w:tcPr>
          <w:p w14:paraId="383EFB9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34754F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293FBB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22BC5B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717B335" w14:textId="77777777" w:rsidTr="0080477B">
        <w:tc>
          <w:tcPr>
            <w:tcW w:w="3865" w:type="dxa"/>
          </w:tcPr>
          <w:p w14:paraId="0ACEA48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48B3AE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C601BB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E142D3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1A47E32" w14:textId="77777777" w:rsidTr="0080477B">
        <w:tc>
          <w:tcPr>
            <w:tcW w:w="3865" w:type="dxa"/>
          </w:tcPr>
          <w:p w14:paraId="0342C77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3EA86C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7407D3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011B04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609023C" w14:textId="77777777" w:rsidTr="0080477B">
        <w:tc>
          <w:tcPr>
            <w:tcW w:w="3865" w:type="dxa"/>
          </w:tcPr>
          <w:p w14:paraId="6E89F4F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D86A4E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1712CB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DCDAA3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82D5EB5" w14:textId="77777777" w:rsidTr="0080477B">
        <w:tc>
          <w:tcPr>
            <w:tcW w:w="3865" w:type="dxa"/>
          </w:tcPr>
          <w:p w14:paraId="52A79F5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398F46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DE3AE9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2AD94A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22860FBC" w14:textId="77777777" w:rsidTr="0080477B">
        <w:tc>
          <w:tcPr>
            <w:tcW w:w="3865" w:type="dxa"/>
          </w:tcPr>
          <w:p w14:paraId="1F96FF8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ED5933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27E8A0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B8182D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42CDE693" w14:textId="77777777" w:rsidTr="0080477B">
        <w:tc>
          <w:tcPr>
            <w:tcW w:w="3865" w:type="dxa"/>
          </w:tcPr>
          <w:p w14:paraId="0C1662A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1D3AC2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081692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FABF47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E6C327" w14:textId="3A3E113A" w:rsidR="001975EA" w:rsidRDefault="001975EA" w:rsidP="3D198F18">
      <w:pPr>
        <w:spacing w:after="0"/>
      </w:pPr>
    </w:p>
    <w:p w14:paraId="3CEC66CD" w14:textId="77777777" w:rsidR="001975EA" w:rsidRDefault="001975EA">
      <w:r>
        <w:br w:type="page"/>
      </w:r>
    </w:p>
    <w:p w14:paraId="49E999BD" w14:textId="77777777" w:rsidR="3D198F18" w:rsidRDefault="3D198F18" w:rsidP="3D198F18">
      <w:pPr>
        <w:spacing w:after="0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FC10E3" w:rsidRPr="00FE54A8" w14:paraId="61764A99" w14:textId="77777777" w:rsidTr="0080477B">
        <w:tc>
          <w:tcPr>
            <w:tcW w:w="3865" w:type="dxa"/>
          </w:tcPr>
          <w:p w14:paraId="7D4B456B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4BB30FF5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2F780E09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2BBF358E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FC10E3" w:rsidRPr="00FE54A8" w14:paraId="2C4C03AB" w14:textId="77777777" w:rsidTr="0080477B">
        <w:tc>
          <w:tcPr>
            <w:tcW w:w="3865" w:type="dxa"/>
          </w:tcPr>
          <w:p w14:paraId="1218AA6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74DC43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D6DAF3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3E8FD5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3C1B645F" w14:textId="77777777" w:rsidTr="0080477B">
        <w:tc>
          <w:tcPr>
            <w:tcW w:w="3865" w:type="dxa"/>
          </w:tcPr>
          <w:p w14:paraId="7B3583C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F0D15C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40A2F6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5C9DC7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0DF31CB" w14:textId="77777777" w:rsidTr="0080477B">
        <w:tc>
          <w:tcPr>
            <w:tcW w:w="3865" w:type="dxa"/>
          </w:tcPr>
          <w:p w14:paraId="01E6719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0A1A3D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4169EE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2DC1A0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0470552B" w14:textId="77777777" w:rsidTr="0080477B">
        <w:tc>
          <w:tcPr>
            <w:tcW w:w="3865" w:type="dxa"/>
          </w:tcPr>
          <w:p w14:paraId="1D861BE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CE85D2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949A56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95A9E1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6C6F16F3" w14:textId="77777777" w:rsidTr="0080477B">
        <w:tc>
          <w:tcPr>
            <w:tcW w:w="3865" w:type="dxa"/>
          </w:tcPr>
          <w:p w14:paraId="6480008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DA2085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C262F9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FFCB31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3359BF6" w14:textId="77777777" w:rsidTr="0080477B">
        <w:tc>
          <w:tcPr>
            <w:tcW w:w="3865" w:type="dxa"/>
          </w:tcPr>
          <w:p w14:paraId="7CD05EC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0D2393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BE8C85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C5BA78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54755BE" w14:textId="77777777" w:rsidTr="0080477B">
        <w:tc>
          <w:tcPr>
            <w:tcW w:w="3865" w:type="dxa"/>
          </w:tcPr>
          <w:p w14:paraId="4AAD0AA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B7D894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A08F50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4AD3E9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CF8F49A" w14:textId="77777777" w:rsidTr="0080477B">
        <w:tc>
          <w:tcPr>
            <w:tcW w:w="3865" w:type="dxa"/>
          </w:tcPr>
          <w:p w14:paraId="6CB10B8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F14FC8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328E53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2EE59D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0C327D0" w14:textId="77777777" w:rsidTr="0080477B">
        <w:tc>
          <w:tcPr>
            <w:tcW w:w="3865" w:type="dxa"/>
          </w:tcPr>
          <w:p w14:paraId="55CCA8F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779D5B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80938E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4D8EB2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308DFAED" w14:textId="77777777" w:rsidTr="0080477B">
        <w:tc>
          <w:tcPr>
            <w:tcW w:w="3865" w:type="dxa"/>
          </w:tcPr>
          <w:p w14:paraId="09DB4A2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CB984A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423C30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AFCD54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752F91" w14:textId="0F9B1E02" w:rsidR="001975EA" w:rsidRDefault="001975EA" w:rsidP="3D198F18">
      <w:pPr>
        <w:spacing w:after="0"/>
      </w:pPr>
    </w:p>
    <w:p w14:paraId="08A568C2" w14:textId="77777777" w:rsidR="001975EA" w:rsidRDefault="001975EA">
      <w:r>
        <w:br w:type="page"/>
      </w:r>
    </w:p>
    <w:p w14:paraId="6C634F51" w14:textId="77777777" w:rsidR="3D198F18" w:rsidRDefault="3D198F18" w:rsidP="3D198F18">
      <w:pPr>
        <w:spacing w:after="0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FC10E3" w:rsidRPr="00FE54A8" w14:paraId="19D34854" w14:textId="77777777" w:rsidTr="0080477B">
        <w:tc>
          <w:tcPr>
            <w:tcW w:w="3865" w:type="dxa"/>
          </w:tcPr>
          <w:p w14:paraId="4681F662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02D5EA97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6395664A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75821101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FC10E3" w:rsidRPr="00FE54A8" w14:paraId="2FA271A6" w14:textId="77777777" w:rsidTr="0080477B">
        <w:tc>
          <w:tcPr>
            <w:tcW w:w="3865" w:type="dxa"/>
          </w:tcPr>
          <w:p w14:paraId="598A86D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2630AF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CA990E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028FDE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D80D9DC" w14:textId="77777777" w:rsidTr="0080477B">
        <w:tc>
          <w:tcPr>
            <w:tcW w:w="3865" w:type="dxa"/>
          </w:tcPr>
          <w:p w14:paraId="05EEAD2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07534F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B7EB1D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67A50F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69A8B0FA" w14:textId="77777777" w:rsidTr="0080477B">
        <w:tc>
          <w:tcPr>
            <w:tcW w:w="3865" w:type="dxa"/>
          </w:tcPr>
          <w:p w14:paraId="5332CDB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F0B155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73E69F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07528B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752C6E6" w14:textId="77777777" w:rsidTr="0080477B">
        <w:tc>
          <w:tcPr>
            <w:tcW w:w="3865" w:type="dxa"/>
          </w:tcPr>
          <w:p w14:paraId="079A4A4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51F548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DFA089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C27A0D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6561C74" w14:textId="77777777" w:rsidTr="0080477B">
        <w:tc>
          <w:tcPr>
            <w:tcW w:w="3865" w:type="dxa"/>
          </w:tcPr>
          <w:p w14:paraId="3DA5617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C99BCA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0E7D82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95CC09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0A0C305C" w14:textId="77777777" w:rsidTr="0080477B">
        <w:tc>
          <w:tcPr>
            <w:tcW w:w="3865" w:type="dxa"/>
          </w:tcPr>
          <w:p w14:paraId="408E762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457216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DA9AD4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16991D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1B31817" w14:textId="77777777" w:rsidTr="0080477B">
        <w:tc>
          <w:tcPr>
            <w:tcW w:w="3865" w:type="dxa"/>
          </w:tcPr>
          <w:p w14:paraId="10A7F1B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5EFFCF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2C7D47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72E991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0C1AAF69" w14:textId="77777777" w:rsidTr="0080477B">
        <w:tc>
          <w:tcPr>
            <w:tcW w:w="3865" w:type="dxa"/>
          </w:tcPr>
          <w:p w14:paraId="1EAFE7F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D62149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6BCD15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4B8442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386D1BB" w14:textId="77777777" w:rsidTr="0080477B">
        <w:tc>
          <w:tcPr>
            <w:tcW w:w="3865" w:type="dxa"/>
          </w:tcPr>
          <w:p w14:paraId="76C8079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2D716E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0964B7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0DB2E2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242A7BFF" w14:textId="77777777" w:rsidTr="0080477B">
        <w:tc>
          <w:tcPr>
            <w:tcW w:w="3865" w:type="dxa"/>
          </w:tcPr>
          <w:p w14:paraId="7628CFE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6BD542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852E1B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EAB13F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72A273" w14:textId="3D6D1419" w:rsidR="001975EA" w:rsidRDefault="001975EA" w:rsidP="3D198F18">
      <w:pPr>
        <w:spacing w:after="0"/>
      </w:pPr>
    </w:p>
    <w:p w14:paraId="66324D9A" w14:textId="77777777" w:rsidR="001975EA" w:rsidRDefault="001975EA">
      <w:r>
        <w:br w:type="page"/>
      </w:r>
    </w:p>
    <w:p w14:paraId="6CDF2D79" w14:textId="77777777" w:rsidR="3D198F18" w:rsidRDefault="3D198F18" w:rsidP="3D198F18">
      <w:pPr>
        <w:spacing w:after="0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FC10E3" w:rsidRPr="00FE54A8" w14:paraId="25EBEF24" w14:textId="77777777" w:rsidTr="0080477B">
        <w:tc>
          <w:tcPr>
            <w:tcW w:w="3865" w:type="dxa"/>
          </w:tcPr>
          <w:p w14:paraId="12A512D4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61CFFF31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037DF324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11E5549E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FC10E3" w:rsidRPr="00FE54A8" w14:paraId="63D0066E" w14:textId="77777777" w:rsidTr="0080477B">
        <w:tc>
          <w:tcPr>
            <w:tcW w:w="3865" w:type="dxa"/>
          </w:tcPr>
          <w:p w14:paraId="6742055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AD34BC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70E9FC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7138B3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4F342CB5" w14:textId="77777777" w:rsidTr="0080477B">
        <w:tc>
          <w:tcPr>
            <w:tcW w:w="3865" w:type="dxa"/>
          </w:tcPr>
          <w:p w14:paraId="3E93A12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09AEE7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2BA86F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8D8C61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63878222" w14:textId="77777777" w:rsidTr="0080477B">
        <w:tc>
          <w:tcPr>
            <w:tcW w:w="3865" w:type="dxa"/>
          </w:tcPr>
          <w:p w14:paraId="1FA3F91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098B3C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D370A1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38A811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27E20A64" w14:textId="77777777" w:rsidTr="0080477B">
        <w:tc>
          <w:tcPr>
            <w:tcW w:w="3865" w:type="dxa"/>
          </w:tcPr>
          <w:p w14:paraId="60983B5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B28CB5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70DFA4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E46A98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0960B5D2" w14:textId="77777777" w:rsidTr="0080477B">
        <w:tc>
          <w:tcPr>
            <w:tcW w:w="3865" w:type="dxa"/>
          </w:tcPr>
          <w:p w14:paraId="25B5654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AFB7BE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CCC693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8EC395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67CF41DE" w14:textId="77777777" w:rsidTr="0080477B">
        <w:tc>
          <w:tcPr>
            <w:tcW w:w="3865" w:type="dxa"/>
          </w:tcPr>
          <w:p w14:paraId="5E2BEC6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6188D8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6FA155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3106A6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6E465226" w14:textId="77777777" w:rsidTr="0080477B">
        <w:tc>
          <w:tcPr>
            <w:tcW w:w="3865" w:type="dxa"/>
          </w:tcPr>
          <w:p w14:paraId="151EC7E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8E8A69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04CB4D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9C38EB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67CD5DA" w14:textId="77777777" w:rsidTr="0080477B">
        <w:tc>
          <w:tcPr>
            <w:tcW w:w="3865" w:type="dxa"/>
          </w:tcPr>
          <w:p w14:paraId="1ACA75F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41B550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799A30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C10AAF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C650A9D" w14:textId="77777777" w:rsidTr="0080477B">
        <w:tc>
          <w:tcPr>
            <w:tcW w:w="3865" w:type="dxa"/>
          </w:tcPr>
          <w:p w14:paraId="4E24BE2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2A07DB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204C11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B7115F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BB7A616" w14:textId="77777777" w:rsidTr="0080477B">
        <w:tc>
          <w:tcPr>
            <w:tcW w:w="3865" w:type="dxa"/>
          </w:tcPr>
          <w:p w14:paraId="6B54E70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32ECD2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5814F9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CD67E4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FFC6CB" w14:textId="4BAA6068" w:rsidR="001975EA" w:rsidRDefault="001975EA" w:rsidP="3D198F18">
      <w:pPr>
        <w:spacing w:after="0"/>
      </w:pPr>
    </w:p>
    <w:p w14:paraId="53493AC5" w14:textId="77777777" w:rsidR="001975EA" w:rsidRDefault="001975EA">
      <w:r>
        <w:br w:type="page"/>
      </w:r>
    </w:p>
    <w:p w14:paraId="1B61D369" w14:textId="77777777" w:rsidR="3D198F18" w:rsidRDefault="3D198F18" w:rsidP="3D198F18">
      <w:pPr>
        <w:spacing w:after="0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FC10E3" w:rsidRPr="00FE54A8" w14:paraId="5AC84FB6" w14:textId="77777777" w:rsidTr="0080477B">
        <w:tc>
          <w:tcPr>
            <w:tcW w:w="3865" w:type="dxa"/>
          </w:tcPr>
          <w:p w14:paraId="201B11F6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498CE0E9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3C9D1C9E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725FA84C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FC10E3" w:rsidRPr="00FE54A8" w14:paraId="21A882A7" w14:textId="77777777" w:rsidTr="0080477B">
        <w:tc>
          <w:tcPr>
            <w:tcW w:w="3865" w:type="dxa"/>
          </w:tcPr>
          <w:p w14:paraId="51A6ECB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BD4A63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7F85A9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DB9882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E7691D9" w14:textId="77777777" w:rsidTr="0080477B">
        <w:tc>
          <w:tcPr>
            <w:tcW w:w="3865" w:type="dxa"/>
          </w:tcPr>
          <w:p w14:paraId="58A915A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9AFE74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C49740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8F5F2F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3CB48B40" w14:textId="77777777" w:rsidTr="0080477B">
        <w:tc>
          <w:tcPr>
            <w:tcW w:w="3865" w:type="dxa"/>
          </w:tcPr>
          <w:p w14:paraId="45C5FA7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72574E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302901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45DC75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AF3BC14" w14:textId="77777777" w:rsidTr="0080477B">
        <w:tc>
          <w:tcPr>
            <w:tcW w:w="3865" w:type="dxa"/>
          </w:tcPr>
          <w:p w14:paraId="754EF6C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15D488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2B3DA4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8C9A60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302BB73" w14:textId="77777777" w:rsidTr="0080477B">
        <w:tc>
          <w:tcPr>
            <w:tcW w:w="3865" w:type="dxa"/>
          </w:tcPr>
          <w:p w14:paraId="13831B1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7B21FD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77B30B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C0911F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3C9E62DC" w14:textId="77777777" w:rsidTr="0080477B">
        <w:tc>
          <w:tcPr>
            <w:tcW w:w="3865" w:type="dxa"/>
          </w:tcPr>
          <w:p w14:paraId="6ADDDD4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C7ED6F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909AA6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2DB281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47DBBD28" w14:textId="77777777" w:rsidTr="0080477B">
        <w:tc>
          <w:tcPr>
            <w:tcW w:w="3865" w:type="dxa"/>
          </w:tcPr>
          <w:p w14:paraId="23435D9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A6AA1F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7D3F2A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910781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360C50A" w14:textId="77777777" w:rsidTr="0080477B">
        <w:tc>
          <w:tcPr>
            <w:tcW w:w="3865" w:type="dxa"/>
          </w:tcPr>
          <w:p w14:paraId="53F4873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6F4211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EA686F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5936A4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03A4F4F7" w14:textId="77777777" w:rsidTr="0080477B">
        <w:tc>
          <w:tcPr>
            <w:tcW w:w="3865" w:type="dxa"/>
          </w:tcPr>
          <w:p w14:paraId="4273E0A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27E669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631CB3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F4D4D8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3E99A210" w14:textId="77777777" w:rsidTr="0080477B">
        <w:tc>
          <w:tcPr>
            <w:tcW w:w="3865" w:type="dxa"/>
          </w:tcPr>
          <w:p w14:paraId="6A565A0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DC7D40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61CAC3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508686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2CB681" w14:textId="309D6AB8" w:rsidR="001975EA" w:rsidRDefault="001975EA" w:rsidP="3D198F18">
      <w:pPr>
        <w:spacing w:after="0"/>
      </w:pPr>
    </w:p>
    <w:p w14:paraId="3F6C2F14" w14:textId="77777777" w:rsidR="001975EA" w:rsidRDefault="001975EA">
      <w:r>
        <w:br w:type="page"/>
      </w:r>
    </w:p>
    <w:p w14:paraId="4F7B2D16" w14:textId="77777777" w:rsidR="3D198F18" w:rsidRDefault="3D198F18" w:rsidP="3D198F18">
      <w:pPr>
        <w:spacing w:after="0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FC10E3" w:rsidRPr="00FE54A8" w14:paraId="1C088BF0" w14:textId="77777777" w:rsidTr="0080477B">
        <w:tc>
          <w:tcPr>
            <w:tcW w:w="3865" w:type="dxa"/>
          </w:tcPr>
          <w:p w14:paraId="1FB034FC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45ED7BFE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42BA8DF3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09E4727B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FC10E3" w:rsidRPr="00FE54A8" w14:paraId="6BDF0A3D" w14:textId="77777777" w:rsidTr="0080477B">
        <w:tc>
          <w:tcPr>
            <w:tcW w:w="3865" w:type="dxa"/>
          </w:tcPr>
          <w:p w14:paraId="0EED32F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CC8A06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7BE0FC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170B51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186480B" w14:textId="77777777" w:rsidTr="0080477B">
        <w:tc>
          <w:tcPr>
            <w:tcW w:w="3865" w:type="dxa"/>
          </w:tcPr>
          <w:p w14:paraId="6698C7C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E354D2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DDD908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7FF8B0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74760B7" w14:textId="77777777" w:rsidTr="0080477B">
        <w:tc>
          <w:tcPr>
            <w:tcW w:w="3865" w:type="dxa"/>
          </w:tcPr>
          <w:p w14:paraId="67868B1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F91C01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5827BE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9D764E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282578FB" w14:textId="77777777" w:rsidTr="0080477B">
        <w:tc>
          <w:tcPr>
            <w:tcW w:w="3865" w:type="dxa"/>
          </w:tcPr>
          <w:p w14:paraId="6856221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B67F0B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D8A036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2B07FD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3E10018" w14:textId="77777777" w:rsidTr="0080477B">
        <w:tc>
          <w:tcPr>
            <w:tcW w:w="3865" w:type="dxa"/>
          </w:tcPr>
          <w:p w14:paraId="409F042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F6F5D9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E66CC7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8BDC95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CF769AC" w14:textId="77777777" w:rsidTr="0080477B">
        <w:tc>
          <w:tcPr>
            <w:tcW w:w="3865" w:type="dxa"/>
          </w:tcPr>
          <w:p w14:paraId="39CD602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6ED897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1BE510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D381E8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234666DE" w14:textId="77777777" w:rsidTr="0080477B">
        <w:tc>
          <w:tcPr>
            <w:tcW w:w="3865" w:type="dxa"/>
          </w:tcPr>
          <w:p w14:paraId="5A9DBC7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054A21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9DAF2F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FA6F65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4A4CB92A" w14:textId="77777777" w:rsidTr="0080477B">
        <w:tc>
          <w:tcPr>
            <w:tcW w:w="3865" w:type="dxa"/>
          </w:tcPr>
          <w:p w14:paraId="5EE509A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3AFE53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DF96CD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4D213C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04FDCA6" w14:textId="77777777" w:rsidTr="0080477B">
        <w:tc>
          <w:tcPr>
            <w:tcW w:w="3865" w:type="dxa"/>
          </w:tcPr>
          <w:p w14:paraId="7C68693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C99E8A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77E4D6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36CCF0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30D942A9" w14:textId="77777777" w:rsidTr="0080477B">
        <w:tc>
          <w:tcPr>
            <w:tcW w:w="3865" w:type="dxa"/>
          </w:tcPr>
          <w:p w14:paraId="62D0854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494C3E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A2BBAE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AAED97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FE6D99" w14:textId="4FA71A0D" w:rsidR="001975EA" w:rsidRDefault="001975EA" w:rsidP="3D198F18">
      <w:pPr>
        <w:spacing w:after="0"/>
      </w:pPr>
    </w:p>
    <w:p w14:paraId="602D7E07" w14:textId="77777777" w:rsidR="001975EA" w:rsidRDefault="001975EA">
      <w:r>
        <w:br w:type="page"/>
      </w:r>
    </w:p>
    <w:p w14:paraId="7E4E7DE5" w14:textId="77777777" w:rsidR="3D198F18" w:rsidRDefault="3D198F18" w:rsidP="3D198F18">
      <w:pPr>
        <w:spacing w:after="0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FC10E3" w:rsidRPr="00FE54A8" w14:paraId="154C7352" w14:textId="77777777" w:rsidTr="0080477B">
        <w:tc>
          <w:tcPr>
            <w:tcW w:w="3865" w:type="dxa"/>
          </w:tcPr>
          <w:p w14:paraId="186AB88F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5136F3BB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44312619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2C8F6CC4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FC10E3" w:rsidRPr="00FE54A8" w14:paraId="12626158" w14:textId="77777777" w:rsidTr="0080477B">
        <w:tc>
          <w:tcPr>
            <w:tcW w:w="3865" w:type="dxa"/>
          </w:tcPr>
          <w:p w14:paraId="30F0DBA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3270E0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C51E82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D43F03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0203BE36" w14:textId="77777777" w:rsidTr="0080477B">
        <w:tc>
          <w:tcPr>
            <w:tcW w:w="3865" w:type="dxa"/>
          </w:tcPr>
          <w:p w14:paraId="633D22C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B6BA31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B5C02F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3EBA41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20AF9B97" w14:textId="77777777" w:rsidTr="0080477B">
        <w:tc>
          <w:tcPr>
            <w:tcW w:w="3865" w:type="dxa"/>
          </w:tcPr>
          <w:p w14:paraId="64A4D0A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1E5182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CDD0C6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730A82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0735C36" w14:textId="77777777" w:rsidTr="0080477B">
        <w:tc>
          <w:tcPr>
            <w:tcW w:w="3865" w:type="dxa"/>
          </w:tcPr>
          <w:p w14:paraId="0BF0A4F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9F602B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DD2A53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518B8B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083F701" w14:textId="77777777" w:rsidTr="0080477B">
        <w:tc>
          <w:tcPr>
            <w:tcW w:w="3865" w:type="dxa"/>
          </w:tcPr>
          <w:p w14:paraId="74A556B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5FC6ED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034149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90644A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FE14BC2" w14:textId="77777777" w:rsidTr="0080477B">
        <w:tc>
          <w:tcPr>
            <w:tcW w:w="3865" w:type="dxa"/>
          </w:tcPr>
          <w:p w14:paraId="11A7E0B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065AAC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75527E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8E9795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0DB847B6" w14:textId="77777777" w:rsidTr="0080477B">
        <w:tc>
          <w:tcPr>
            <w:tcW w:w="3865" w:type="dxa"/>
          </w:tcPr>
          <w:p w14:paraId="6124380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5873E1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066ADE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E299EA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47C34BC0" w14:textId="77777777" w:rsidTr="0080477B">
        <w:tc>
          <w:tcPr>
            <w:tcW w:w="3865" w:type="dxa"/>
          </w:tcPr>
          <w:p w14:paraId="71A3B8D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0F6813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BC72F7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374829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19AD92D" w14:textId="77777777" w:rsidTr="0080477B">
        <w:tc>
          <w:tcPr>
            <w:tcW w:w="3865" w:type="dxa"/>
          </w:tcPr>
          <w:p w14:paraId="2A3DDD9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26BBA3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9D36BD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EDD79E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5C5D9A6D" w14:textId="77777777" w:rsidTr="0080477B">
        <w:tc>
          <w:tcPr>
            <w:tcW w:w="3865" w:type="dxa"/>
          </w:tcPr>
          <w:p w14:paraId="5C8A850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91DB30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36B20A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FD0E7E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97DA1F" w14:textId="3A3D6F4C" w:rsidR="001B3F69" w:rsidRDefault="001B3F69" w:rsidP="3D198F18">
      <w:pPr>
        <w:spacing w:after="0"/>
        <w:rPr>
          <w:sz w:val="8"/>
          <w:szCs w:val="8"/>
        </w:rPr>
      </w:pPr>
    </w:p>
    <w:p w14:paraId="61E38A4D" w14:textId="77777777" w:rsidR="001B3F69" w:rsidRDefault="001B3F69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4AC6732D" w14:textId="77777777" w:rsidR="3D198F18" w:rsidRPr="001B3F69" w:rsidRDefault="3D198F18" w:rsidP="3D198F18">
      <w:pPr>
        <w:spacing w:after="0"/>
        <w:rPr>
          <w:sz w:val="20"/>
          <w:szCs w:val="20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FC10E3" w:rsidRPr="00FE54A8" w14:paraId="0C920730" w14:textId="77777777" w:rsidTr="0080477B">
        <w:tc>
          <w:tcPr>
            <w:tcW w:w="3865" w:type="dxa"/>
          </w:tcPr>
          <w:p w14:paraId="298A800C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415F103F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76FF0A17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3132FFF4" w14:textId="77777777" w:rsidR="00FC10E3" w:rsidRPr="001950D1" w:rsidRDefault="00FC10E3" w:rsidP="008047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FC10E3" w:rsidRPr="00FE54A8" w14:paraId="6584CFCF" w14:textId="77777777" w:rsidTr="0080477B">
        <w:tc>
          <w:tcPr>
            <w:tcW w:w="3865" w:type="dxa"/>
          </w:tcPr>
          <w:p w14:paraId="592A843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F1F32A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AE645F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F17221E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078C790D" w14:textId="77777777" w:rsidTr="0080477B">
        <w:tc>
          <w:tcPr>
            <w:tcW w:w="3865" w:type="dxa"/>
          </w:tcPr>
          <w:p w14:paraId="33251C3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1B8C9B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91F59D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2C7015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3EA0CB38" w14:textId="77777777" w:rsidTr="0080477B">
        <w:tc>
          <w:tcPr>
            <w:tcW w:w="3865" w:type="dxa"/>
          </w:tcPr>
          <w:p w14:paraId="330C8B8A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352003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BDF9BC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C67A13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013713D" w14:textId="77777777" w:rsidTr="0080477B">
        <w:tc>
          <w:tcPr>
            <w:tcW w:w="3865" w:type="dxa"/>
          </w:tcPr>
          <w:p w14:paraId="39A0F01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E26BC6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F15A6E9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CB1122F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63E759C" w14:textId="77777777" w:rsidTr="0080477B">
        <w:tc>
          <w:tcPr>
            <w:tcW w:w="3865" w:type="dxa"/>
          </w:tcPr>
          <w:p w14:paraId="54EBF4A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B16373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E50EC75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18C164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42206E28" w14:textId="77777777" w:rsidTr="0080477B">
        <w:tc>
          <w:tcPr>
            <w:tcW w:w="3865" w:type="dxa"/>
          </w:tcPr>
          <w:p w14:paraId="7532ABC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3F4BD6C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F13A0B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F08729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671359B1" w14:textId="77777777" w:rsidTr="0080477B">
        <w:tc>
          <w:tcPr>
            <w:tcW w:w="3865" w:type="dxa"/>
          </w:tcPr>
          <w:p w14:paraId="712EDEED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E2B279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89B226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2829824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19B994F5" w14:textId="77777777" w:rsidTr="0080477B">
        <w:tc>
          <w:tcPr>
            <w:tcW w:w="3865" w:type="dxa"/>
          </w:tcPr>
          <w:p w14:paraId="6C64D97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3F83007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3576F90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C5F93E6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466D17A2" w14:textId="77777777" w:rsidTr="004D756E">
        <w:tc>
          <w:tcPr>
            <w:tcW w:w="3865" w:type="dxa"/>
            <w:tcBorders>
              <w:bottom w:val="single" w:sz="4" w:space="0" w:color="auto"/>
            </w:tcBorders>
          </w:tcPr>
          <w:p w14:paraId="7F942988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20A3EE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0E1B8DA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4" w:space="0" w:color="auto"/>
            </w:tcBorders>
          </w:tcPr>
          <w:p w14:paraId="52168EB2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0E3" w:rsidRPr="00FE54A8" w14:paraId="7007F761" w14:textId="77777777" w:rsidTr="004D756E">
        <w:tc>
          <w:tcPr>
            <w:tcW w:w="3865" w:type="dxa"/>
            <w:tcBorders>
              <w:bottom w:val="single" w:sz="4" w:space="0" w:color="auto"/>
            </w:tcBorders>
          </w:tcPr>
          <w:p w14:paraId="62307AF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8E94843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288634F1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4" w:space="0" w:color="auto"/>
            </w:tcBorders>
          </w:tcPr>
          <w:p w14:paraId="3FA9CC1B" w14:textId="77777777" w:rsidR="00FC10E3" w:rsidRPr="00FE54A8" w:rsidRDefault="00FC10E3" w:rsidP="0080477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BA5F5" w14:textId="5366F330" w:rsidR="004D20F6" w:rsidRDefault="004D20F6" w:rsidP="00FC10E3"/>
    <w:p w14:paraId="2F8C59B2" w14:textId="77777777" w:rsidR="004D20F6" w:rsidRDefault="004D20F6">
      <w:r>
        <w:br w:type="page"/>
      </w:r>
    </w:p>
    <w:p w14:paraId="6A68D958" w14:textId="77777777" w:rsidR="00FC10E3" w:rsidRDefault="00FC10E3" w:rsidP="00FC10E3"/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4D20F6" w:rsidRPr="00FE54A8" w14:paraId="36D272EF" w14:textId="77777777" w:rsidTr="009F1E48">
        <w:tc>
          <w:tcPr>
            <w:tcW w:w="3865" w:type="dxa"/>
          </w:tcPr>
          <w:p w14:paraId="2150F900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3A6D4C25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0E0EFB70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6FD0C2EA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4D20F6" w:rsidRPr="00FE54A8" w14:paraId="766AA7AD" w14:textId="77777777" w:rsidTr="009F1E48">
        <w:tc>
          <w:tcPr>
            <w:tcW w:w="3865" w:type="dxa"/>
          </w:tcPr>
          <w:p w14:paraId="4290124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C19939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C3F0BD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9B66C6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0F0D6EA" w14:textId="77777777" w:rsidTr="009F1E48">
        <w:tc>
          <w:tcPr>
            <w:tcW w:w="3865" w:type="dxa"/>
          </w:tcPr>
          <w:p w14:paraId="74AF916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E69280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33277A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2242D7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008B5A9F" w14:textId="77777777" w:rsidTr="009F1E48">
        <w:tc>
          <w:tcPr>
            <w:tcW w:w="3865" w:type="dxa"/>
          </w:tcPr>
          <w:p w14:paraId="6271C11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10AB4A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2C238B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005FB6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A5EC724" w14:textId="77777777" w:rsidTr="009F1E48">
        <w:tc>
          <w:tcPr>
            <w:tcW w:w="3865" w:type="dxa"/>
          </w:tcPr>
          <w:p w14:paraId="7D2026F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583580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AD5743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9D9249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B7D9FBA" w14:textId="77777777" w:rsidTr="009F1E48">
        <w:tc>
          <w:tcPr>
            <w:tcW w:w="3865" w:type="dxa"/>
          </w:tcPr>
          <w:p w14:paraId="210AB90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369DCB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F44829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25394B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704E064" w14:textId="77777777" w:rsidTr="009F1E48">
        <w:tc>
          <w:tcPr>
            <w:tcW w:w="3865" w:type="dxa"/>
          </w:tcPr>
          <w:p w14:paraId="7D657B9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943123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D1FABF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314FB9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5E29091" w14:textId="77777777" w:rsidTr="009F1E48">
        <w:tc>
          <w:tcPr>
            <w:tcW w:w="3865" w:type="dxa"/>
          </w:tcPr>
          <w:p w14:paraId="112144E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45E27D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B2A501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14F9A6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2B22EC3C" w14:textId="77777777" w:rsidTr="009F1E48">
        <w:tc>
          <w:tcPr>
            <w:tcW w:w="3865" w:type="dxa"/>
          </w:tcPr>
          <w:p w14:paraId="0FD10B4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1A98AC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03D45F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9B2CB0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EE90EB2" w14:textId="77777777" w:rsidTr="009F1E48">
        <w:tc>
          <w:tcPr>
            <w:tcW w:w="3865" w:type="dxa"/>
          </w:tcPr>
          <w:p w14:paraId="75CD91D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A60A8F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93FE1A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2BFB0A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9ED61B3" w14:textId="77777777" w:rsidTr="009F1E48">
        <w:tc>
          <w:tcPr>
            <w:tcW w:w="3865" w:type="dxa"/>
          </w:tcPr>
          <w:p w14:paraId="5DE5B18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FD98E3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830E66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7051B1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16EB63" w14:textId="36C6A262" w:rsidR="004D20F6" w:rsidRDefault="004D20F6" w:rsidP="00FC10E3"/>
    <w:p w14:paraId="1B340C40" w14:textId="77777777" w:rsidR="004D20F6" w:rsidRDefault="004D20F6" w:rsidP="00FC10E3">
      <w:r>
        <w:br w:type="column"/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4D20F6" w:rsidRPr="00FE54A8" w14:paraId="72463147" w14:textId="77777777" w:rsidTr="009F1E48">
        <w:tc>
          <w:tcPr>
            <w:tcW w:w="3865" w:type="dxa"/>
          </w:tcPr>
          <w:p w14:paraId="3CC49E0E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5DF06523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6A64D8B0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39D9C422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4D20F6" w:rsidRPr="00FE54A8" w14:paraId="745E9AEC" w14:textId="77777777" w:rsidTr="009F1E48">
        <w:tc>
          <w:tcPr>
            <w:tcW w:w="3865" w:type="dxa"/>
          </w:tcPr>
          <w:p w14:paraId="09DD645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D5EEE5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DE9605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D208A1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1BD7288" w14:textId="77777777" w:rsidTr="009F1E48">
        <w:tc>
          <w:tcPr>
            <w:tcW w:w="3865" w:type="dxa"/>
          </w:tcPr>
          <w:p w14:paraId="6C6A58A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6D6ECE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E4C5B9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261EC9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221C607F" w14:textId="77777777" w:rsidTr="009F1E48">
        <w:tc>
          <w:tcPr>
            <w:tcW w:w="3865" w:type="dxa"/>
          </w:tcPr>
          <w:p w14:paraId="6BDFAEE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F4602D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BE92A4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B08F7E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198C9195" w14:textId="77777777" w:rsidTr="009F1E48">
        <w:tc>
          <w:tcPr>
            <w:tcW w:w="3865" w:type="dxa"/>
          </w:tcPr>
          <w:p w14:paraId="35AEA58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81016A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C413DB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DE9486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899F717" w14:textId="77777777" w:rsidTr="009F1E48">
        <w:tc>
          <w:tcPr>
            <w:tcW w:w="3865" w:type="dxa"/>
          </w:tcPr>
          <w:p w14:paraId="40B9D10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393DEF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ADD8E2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0A2977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C5B2469" w14:textId="77777777" w:rsidTr="009F1E48">
        <w:tc>
          <w:tcPr>
            <w:tcW w:w="3865" w:type="dxa"/>
          </w:tcPr>
          <w:p w14:paraId="75A90A0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0F315E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89CD4F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3A3575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2F89510D" w14:textId="77777777" w:rsidTr="009F1E48">
        <w:tc>
          <w:tcPr>
            <w:tcW w:w="3865" w:type="dxa"/>
          </w:tcPr>
          <w:p w14:paraId="2F90AEC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C8DF1F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C8788B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6957A8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2A761327" w14:textId="77777777" w:rsidTr="009F1E48">
        <w:tc>
          <w:tcPr>
            <w:tcW w:w="3865" w:type="dxa"/>
          </w:tcPr>
          <w:p w14:paraId="41F71D5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02C6BB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32E1E2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B47BEF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0765170B" w14:textId="77777777" w:rsidTr="009F1E48">
        <w:tc>
          <w:tcPr>
            <w:tcW w:w="3865" w:type="dxa"/>
          </w:tcPr>
          <w:p w14:paraId="0EC98E9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570255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A56AAA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9DD3C7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7A53491" w14:textId="77777777" w:rsidTr="009F1E48">
        <w:tc>
          <w:tcPr>
            <w:tcW w:w="3865" w:type="dxa"/>
          </w:tcPr>
          <w:p w14:paraId="4C31BFD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B9A43F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82E744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92EE8C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29418E" w14:textId="1F83FEA5" w:rsidR="004D20F6" w:rsidRDefault="004D20F6" w:rsidP="00FC10E3"/>
    <w:p w14:paraId="427F0F8A" w14:textId="77777777" w:rsidR="004D20F6" w:rsidRDefault="004D20F6" w:rsidP="00FC10E3">
      <w:r>
        <w:br w:type="column"/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4D20F6" w:rsidRPr="00FE54A8" w14:paraId="65B993EF" w14:textId="77777777" w:rsidTr="009F1E48">
        <w:tc>
          <w:tcPr>
            <w:tcW w:w="3865" w:type="dxa"/>
          </w:tcPr>
          <w:p w14:paraId="38AA0466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6D779C10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20AAF7F1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59F6A234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4D20F6" w:rsidRPr="00FE54A8" w14:paraId="6A4D92A5" w14:textId="77777777" w:rsidTr="009F1E48">
        <w:tc>
          <w:tcPr>
            <w:tcW w:w="3865" w:type="dxa"/>
          </w:tcPr>
          <w:p w14:paraId="1B6D190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3652BC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B4C76A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F7017C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ACF2B46" w14:textId="77777777" w:rsidTr="009F1E48">
        <w:tc>
          <w:tcPr>
            <w:tcW w:w="3865" w:type="dxa"/>
          </w:tcPr>
          <w:p w14:paraId="3CFFC43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B1770F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D5648D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234488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0F62F6C" w14:textId="77777777" w:rsidTr="009F1E48">
        <w:tc>
          <w:tcPr>
            <w:tcW w:w="3865" w:type="dxa"/>
          </w:tcPr>
          <w:p w14:paraId="28BBFA2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E79001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3053C3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AE4A76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32D7FAE3" w14:textId="77777777" w:rsidTr="009F1E48">
        <w:tc>
          <w:tcPr>
            <w:tcW w:w="3865" w:type="dxa"/>
          </w:tcPr>
          <w:p w14:paraId="3F860D6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4BC6FE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C1E8C3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AF6383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D0DC4C5" w14:textId="77777777" w:rsidTr="009F1E48">
        <w:tc>
          <w:tcPr>
            <w:tcW w:w="3865" w:type="dxa"/>
          </w:tcPr>
          <w:p w14:paraId="22C0ACE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4B717D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F19F30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18D83F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6E84C09" w14:textId="77777777" w:rsidTr="009F1E48">
        <w:tc>
          <w:tcPr>
            <w:tcW w:w="3865" w:type="dxa"/>
          </w:tcPr>
          <w:p w14:paraId="7442B29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DC998A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9F2243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96370B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1B633E2" w14:textId="77777777" w:rsidTr="009F1E48">
        <w:tc>
          <w:tcPr>
            <w:tcW w:w="3865" w:type="dxa"/>
          </w:tcPr>
          <w:p w14:paraId="28B9E58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EA6B02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BC1832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9D1D3C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2E4FA197" w14:textId="77777777" w:rsidTr="009F1E48">
        <w:tc>
          <w:tcPr>
            <w:tcW w:w="3865" w:type="dxa"/>
          </w:tcPr>
          <w:p w14:paraId="75F166F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907703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D69A6A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92B545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44D40F1" w14:textId="77777777" w:rsidTr="009F1E48">
        <w:tc>
          <w:tcPr>
            <w:tcW w:w="3865" w:type="dxa"/>
          </w:tcPr>
          <w:p w14:paraId="3FF6EDB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F0AEA8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0D46E2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093771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7BBBB5B" w14:textId="77777777" w:rsidTr="009F1E48">
        <w:tc>
          <w:tcPr>
            <w:tcW w:w="3865" w:type="dxa"/>
          </w:tcPr>
          <w:p w14:paraId="62C13A3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9E4041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B7D963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BF9584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FFB405" w14:textId="6E353FC2" w:rsidR="004D20F6" w:rsidRDefault="004D20F6" w:rsidP="00FC10E3"/>
    <w:p w14:paraId="09BB36E2" w14:textId="77777777" w:rsidR="004D20F6" w:rsidRDefault="004D20F6" w:rsidP="00FC10E3">
      <w:r>
        <w:br w:type="column"/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4D20F6" w:rsidRPr="00FE54A8" w14:paraId="204897A5" w14:textId="77777777" w:rsidTr="009F1E48">
        <w:tc>
          <w:tcPr>
            <w:tcW w:w="3865" w:type="dxa"/>
          </w:tcPr>
          <w:p w14:paraId="79C83507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10A73E03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7B02C54A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34579DAC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4D20F6" w:rsidRPr="00FE54A8" w14:paraId="081DFCEE" w14:textId="77777777" w:rsidTr="009F1E48">
        <w:tc>
          <w:tcPr>
            <w:tcW w:w="3865" w:type="dxa"/>
          </w:tcPr>
          <w:p w14:paraId="1BEE455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EE727D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4F0725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760656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FD5B59E" w14:textId="77777777" w:rsidTr="009F1E48">
        <w:tc>
          <w:tcPr>
            <w:tcW w:w="3865" w:type="dxa"/>
          </w:tcPr>
          <w:p w14:paraId="017CDCE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E33445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FD2715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752D58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16126D4F" w14:textId="77777777" w:rsidTr="009F1E48">
        <w:tc>
          <w:tcPr>
            <w:tcW w:w="3865" w:type="dxa"/>
          </w:tcPr>
          <w:p w14:paraId="54A53C9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21391E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3D030B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4E9BD5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D0104C6" w14:textId="77777777" w:rsidTr="009F1E48">
        <w:tc>
          <w:tcPr>
            <w:tcW w:w="3865" w:type="dxa"/>
          </w:tcPr>
          <w:p w14:paraId="5BF81EF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8C94E4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DCC3A5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EE6881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CC47F06" w14:textId="77777777" w:rsidTr="009F1E48">
        <w:tc>
          <w:tcPr>
            <w:tcW w:w="3865" w:type="dxa"/>
          </w:tcPr>
          <w:p w14:paraId="3B20EEE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979FEF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8381F6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C19970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ECB6FDF" w14:textId="77777777" w:rsidTr="009F1E48">
        <w:tc>
          <w:tcPr>
            <w:tcW w:w="3865" w:type="dxa"/>
          </w:tcPr>
          <w:p w14:paraId="1949F71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59965E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8E7375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943F2E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06F7EF1C" w14:textId="77777777" w:rsidTr="009F1E48">
        <w:tc>
          <w:tcPr>
            <w:tcW w:w="3865" w:type="dxa"/>
          </w:tcPr>
          <w:p w14:paraId="6D8FAEE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C36B00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90C1F8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121C10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D7FFC5A" w14:textId="77777777" w:rsidTr="009F1E48">
        <w:tc>
          <w:tcPr>
            <w:tcW w:w="3865" w:type="dxa"/>
          </w:tcPr>
          <w:p w14:paraId="709CC16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8B4E65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EF5B6A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36DFC9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9AE8E72" w14:textId="77777777" w:rsidTr="009F1E48">
        <w:tc>
          <w:tcPr>
            <w:tcW w:w="3865" w:type="dxa"/>
          </w:tcPr>
          <w:p w14:paraId="3200FE2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B2423B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47B311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5174B3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8AC854E" w14:textId="77777777" w:rsidTr="009F1E48">
        <w:tc>
          <w:tcPr>
            <w:tcW w:w="3865" w:type="dxa"/>
          </w:tcPr>
          <w:p w14:paraId="489B8E1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2A7110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E44F90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71195C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9D6DD1" w14:textId="24083D97" w:rsidR="004D20F6" w:rsidRDefault="004D20F6" w:rsidP="00FC10E3"/>
    <w:p w14:paraId="3DB35673" w14:textId="77777777" w:rsidR="004D20F6" w:rsidRDefault="004D20F6" w:rsidP="00FC10E3">
      <w:r>
        <w:br w:type="column"/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4D20F6" w:rsidRPr="00FE54A8" w14:paraId="35886680" w14:textId="77777777" w:rsidTr="009F1E48">
        <w:tc>
          <w:tcPr>
            <w:tcW w:w="3865" w:type="dxa"/>
          </w:tcPr>
          <w:p w14:paraId="60F9A6F2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648674AB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1536AD66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6DA6DD65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4D20F6" w:rsidRPr="00FE54A8" w14:paraId="40680A1D" w14:textId="77777777" w:rsidTr="009F1E48">
        <w:tc>
          <w:tcPr>
            <w:tcW w:w="3865" w:type="dxa"/>
          </w:tcPr>
          <w:p w14:paraId="4CD10B4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AA96C6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0B11A5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54D454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1EAB18B0" w14:textId="77777777" w:rsidTr="009F1E48">
        <w:tc>
          <w:tcPr>
            <w:tcW w:w="3865" w:type="dxa"/>
          </w:tcPr>
          <w:p w14:paraId="7258D96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598CFE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26BE2F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FF03EE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374D3854" w14:textId="77777777" w:rsidTr="009F1E48">
        <w:tc>
          <w:tcPr>
            <w:tcW w:w="3865" w:type="dxa"/>
          </w:tcPr>
          <w:p w14:paraId="24DEE4D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5FCE75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243BE0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BDE396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ACF3C78" w14:textId="77777777" w:rsidTr="009F1E48">
        <w:tc>
          <w:tcPr>
            <w:tcW w:w="3865" w:type="dxa"/>
          </w:tcPr>
          <w:p w14:paraId="2876B76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D6779F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5BE900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AA86FA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D476DD2" w14:textId="77777777" w:rsidTr="009F1E48">
        <w:tc>
          <w:tcPr>
            <w:tcW w:w="3865" w:type="dxa"/>
          </w:tcPr>
          <w:p w14:paraId="5B4F9E4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878366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6CCE09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CD1F24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3D543A6" w14:textId="77777777" w:rsidTr="009F1E48">
        <w:tc>
          <w:tcPr>
            <w:tcW w:w="3865" w:type="dxa"/>
          </w:tcPr>
          <w:p w14:paraId="684CF2B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B07759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8374DB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CAE3FE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2F54E81E" w14:textId="77777777" w:rsidTr="009F1E48">
        <w:tc>
          <w:tcPr>
            <w:tcW w:w="3865" w:type="dxa"/>
          </w:tcPr>
          <w:p w14:paraId="079117E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44E3E7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8BF8E1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7BAAB9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2C44E45" w14:textId="77777777" w:rsidTr="009F1E48">
        <w:tc>
          <w:tcPr>
            <w:tcW w:w="3865" w:type="dxa"/>
          </w:tcPr>
          <w:p w14:paraId="675985D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07052C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023CB8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8438EA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05B184B2" w14:textId="77777777" w:rsidTr="009F1E48">
        <w:tc>
          <w:tcPr>
            <w:tcW w:w="3865" w:type="dxa"/>
          </w:tcPr>
          <w:p w14:paraId="6FFB905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0DD73B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AADBF3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68CE17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F9C2AA7" w14:textId="77777777" w:rsidTr="009F1E48">
        <w:tc>
          <w:tcPr>
            <w:tcW w:w="3865" w:type="dxa"/>
          </w:tcPr>
          <w:p w14:paraId="063C4F9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2C562A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965F5C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793E3E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1E3E14" w14:textId="0CC1DF05" w:rsidR="004D20F6" w:rsidRDefault="004D20F6" w:rsidP="00FC10E3"/>
    <w:p w14:paraId="04956849" w14:textId="77777777" w:rsidR="004D20F6" w:rsidRDefault="004D20F6">
      <w:r>
        <w:br w:type="page"/>
      </w:r>
    </w:p>
    <w:p w14:paraId="047B6442" w14:textId="77777777" w:rsidR="004D20F6" w:rsidRDefault="004D20F6" w:rsidP="00FC10E3"/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4D20F6" w:rsidRPr="00FE54A8" w14:paraId="3E4EB4E1" w14:textId="77777777" w:rsidTr="009F1E48">
        <w:tc>
          <w:tcPr>
            <w:tcW w:w="3865" w:type="dxa"/>
          </w:tcPr>
          <w:p w14:paraId="4C958D4C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205A7CBF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4A706096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543632FB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4D20F6" w:rsidRPr="00FE54A8" w14:paraId="10E3858D" w14:textId="77777777" w:rsidTr="009F1E48">
        <w:tc>
          <w:tcPr>
            <w:tcW w:w="3865" w:type="dxa"/>
          </w:tcPr>
          <w:p w14:paraId="6C7DF29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6D0059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574169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193DF1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1D984497" w14:textId="77777777" w:rsidTr="009F1E48">
        <w:tc>
          <w:tcPr>
            <w:tcW w:w="3865" w:type="dxa"/>
          </w:tcPr>
          <w:p w14:paraId="03872B2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38FEC4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3677F6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490AF0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BF280E4" w14:textId="77777777" w:rsidTr="009F1E48">
        <w:tc>
          <w:tcPr>
            <w:tcW w:w="3865" w:type="dxa"/>
          </w:tcPr>
          <w:p w14:paraId="758C178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A6FFC4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52ED07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001464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D58A51F" w14:textId="77777777" w:rsidTr="009F1E48">
        <w:tc>
          <w:tcPr>
            <w:tcW w:w="3865" w:type="dxa"/>
          </w:tcPr>
          <w:p w14:paraId="314775E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D832D2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C6741C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05238C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E665B1C" w14:textId="77777777" w:rsidTr="009F1E48">
        <w:tc>
          <w:tcPr>
            <w:tcW w:w="3865" w:type="dxa"/>
          </w:tcPr>
          <w:p w14:paraId="2CC3820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35F683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E2D9F2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73F9C9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039B733" w14:textId="77777777" w:rsidTr="009F1E48">
        <w:tc>
          <w:tcPr>
            <w:tcW w:w="3865" w:type="dxa"/>
          </w:tcPr>
          <w:p w14:paraId="37C24BB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3DF7FC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035B60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795285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47B9C10" w14:textId="77777777" w:rsidTr="009F1E48">
        <w:tc>
          <w:tcPr>
            <w:tcW w:w="3865" w:type="dxa"/>
          </w:tcPr>
          <w:p w14:paraId="0135E35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B5F42D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09421D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DE27A5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3F0FDD7" w14:textId="77777777" w:rsidTr="009F1E48">
        <w:tc>
          <w:tcPr>
            <w:tcW w:w="3865" w:type="dxa"/>
          </w:tcPr>
          <w:p w14:paraId="751F10D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3D4F73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C1C07E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A68722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68B12DE" w14:textId="77777777" w:rsidTr="009F1E48">
        <w:tc>
          <w:tcPr>
            <w:tcW w:w="3865" w:type="dxa"/>
          </w:tcPr>
          <w:p w14:paraId="5F47049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288B6E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1DD9AC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D879C7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A6E962B" w14:textId="77777777" w:rsidTr="009F1E48">
        <w:tc>
          <w:tcPr>
            <w:tcW w:w="3865" w:type="dxa"/>
          </w:tcPr>
          <w:p w14:paraId="305FB5F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2D4FDC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019945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05C928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20A235" w14:textId="364F2DE2" w:rsidR="004D20F6" w:rsidRDefault="004D20F6" w:rsidP="00FC10E3"/>
    <w:p w14:paraId="169FFD50" w14:textId="77777777" w:rsidR="004D20F6" w:rsidRDefault="004D20F6">
      <w:r>
        <w:br w:type="page"/>
      </w:r>
    </w:p>
    <w:p w14:paraId="43A1EEB3" w14:textId="77777777" w:rsidR="004D20F6" w:rsidRDefault="004D20F6" w:rsidP="00FC10E3"/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4D20F6" w:rsidRPr="00FE54A8" w14:paraId="59C0F665" w14:textId="77777777" w:rsidTr="009F1E48">
        <w:tc>
          <w:tcPr>
            <w:tcW w:w="3865" w:type="dxa"/>
          </w:tcPr>
          <w:p w14:paraId="3712C32F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65D6AFC6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782226A1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5130D750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4D20F6" w:rsidRPr="00FE54A8" w14:paraId="309B3A3F" w14:textId="77777777" w:rsidTr="009F1E48">
        <w:tc>
          <w:tcPr>
            <w:tcW w:w="3865" w:type="dxa"/>
          </w:tcPr>
          <w:p w14:paraId="5AB974D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7C3D7B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F36394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E40376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1D752B0" w14:textId="77777777" w:rsidTr="009F1E48">
        <w:tc>
          <w:tcPr>
            <w:tcW w:w="3865" w:type="dxa"/>
          </w:tcPr>
          <w:p w14:paraId="4E16613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B9C957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11F7E5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03F276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F19F805" w14:textId="77777777" w:rsidTr="009F1E48">
        <w:tc>
          <w:tcPr>
            <w:tcW w:w="3865" w:type="dxa"/>
          </w:tcPr>
          <w:p w14:paraId="4C8C139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4D83FA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70FB60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0C7E14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0FFD2D70" w14:textId="77777777" w:rsidTr="009F1E48">
        <w:tc>
          <w:tcPr>
            <w:tcW w:w="3865" w:type="dxa"/>
          </w:tcPr>
          <w:p w14:paraId="524CBD7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50E775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7054C5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14FDDD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1FF6996B" w14:textId="77777777" w:rsidTr="009F1E48">
        <w:tc>
          <w:tcPr>
            <w:tcW w:w="3865" w:type="dxa"/>
          </w:tcPr>
          <w:p w14:paraId="7EC4CFF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F6C26D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31B627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C9D774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5EAEA4D" w14:textId="77777777" w:rsidTr="009F1E48">
        <w:tc>
          <w:tcPr>
            <w:tcW w:w="3865" w:type="dxa"/>
          </w:tcPr>
          <w:p w14:paraId="52686C8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B19061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A0A471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75513F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09E525EA" w14:textId="77777777" w:rsidTr="009F1E48">
        <w:tc>
          <w:tcPr>
            <w:tcW w:w="3865" w:type="dxa"/>
          </w:tcPr>
          <w:p w14:paraId="502B7F7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FC4C21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A5663A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F3A47E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23B29BA1" w14:textId="77777777" w:rsidTr="009F1E48">
        <w:tc>
          <w:tcPr>
            <w:tcW w:w="3865" w:type="dxa"/>
          </w:tcPr>
          <w:p w14:paraId="36EC2FF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DF7F14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BF07B5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3B7F80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706B6C8" w14:textId="77777777" w:rsidTr="009F1E48">
        <w:tc>
          <w:tcPr>
            <w:tcW w:w="3865" w:type="dxa"/>
          </w:tcPr>
          <w:p w14:paraId="160931B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9C575E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749D84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6FA9A8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2484C91E" w14:textId="77777777" w:rsidTr="009F1E48">
        <w:tc>
          <w:tcPr>
            <w:tcW w:w="3865" w:type="dxa"/>
          </w:tcPr>
          <w:p w14:paraId="079F080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B03A13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54C054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07285D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8F54DA" w14:textId="7F82D905" w:rsidR="004D20F6" w:rsidRDefault="004D20F6" w:rsidP="00FC10E3"/>
    <w:p w14:paraId="59CCA3DA" w14:textId="77777777" w:rsidR="004D20F6" w:rsidRDefault="004D20F6">
      <w:r>
        <w:br w:type="page"/>
      </w:r>
    </w:p>
    <w:p w14:paraId="32D3B992" w14:textId="77777777" w:rsidR="004D20F6" w:rsidRDefault="004D20F6" w:rsidP="00FC10E3"/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4D20F6" w:rsidRPr="00FE54A8" w14:paraId="6E2B4643" w14:textId="77777777" w:rsidTr="009F1E48">
        <w:tc>
          <w:tcPr>
            <w:tcW w:w="3865" w:type="dxa"/>
          </w:tcPr>
          <w:p w14:paraId="51530D6C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7A36D10E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23FF0AB6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0A4AAF14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4D20F6" w:rsidRPr="00FE54A8" w14:paraId="45DF3273" w14:textId="77777777" w:rsidTr="009F1E48">
        <w:tc>
          <w:tcPr>
            <w:tcW w:w="3865" w:type="dxa"/>
          </w:tcPr>
          <w:p w14:paraId="0D337AC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0AFA7A5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635199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E23FE4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126C4359" w14:textId="77777777" w:rsidTr="009F1E48">
        <w:tc>
          <w:tcPr>
            <w:tcW w:w="3865" w:type="dxa"/>
          </w:tcPr>
          <w:p w14:paraId="1E9F506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0DC451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D53CD6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2FD171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30431F51" w14:textId="77777777" w:rsidTr="009F1E48">
        <w:tc>
          <w:tcPr>
            <w:tcW w:w="3865" w:type="dxa"/>
          </w:tcPr>
          <w:p w14:paraId="5E606D5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44EC14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C59762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F16298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3C2FE525" w14:textId="77777777" w:rsidTr="009F1E48">
        <w:tc>
          <w:tcPr>
            <w:tcW w:w="3865" w:type="dxa"/>
          </w:tcPr>
          <w:p w14:paraId="1A153E0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BF9064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B71CD8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7E736D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ED11F9D" w14:textId="77777777" w:rsidTr="009F1E48">
        <w:tc>
          <w:tcPr>
            <w:tcW w:w="3865" w:type="dxa"/>
          </w:tcPr>
          <w:p w14:paraId="14768CC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3030A4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6AD2B4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C62A14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019A55A9" w14:textId="77777777" w:rsidTr="009F1E48">
        <w:tc>
          <w:tcPr>
            <w:tcW w:w="3865" w:type="dxa"/>
          </w:tcPr>
          <w:p w14:paraId="67B6C48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99EE1B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F46CFF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AA4714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0286C47" w14:textId="77777777" w:rsidTr="009F1E48">
        <w:tc>
          <w:tcPr>
            <w:tcW w:w="3865" w:type="dxa"/>
          </w:tcPr>
          <w:p w14:paraId="18D4F5F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CEC8F5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A450CE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60D1D4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116FADB7" w14:textId="77777777" w:rsidTr="009F1E48">
        <w:tc>
          <w:tcPr>
            <w:tcW w:w="3865" w:type="dxa"/>
          </w:tcPr>
          <w:p w14:paraId="09CED0F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E32454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9998B1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278DAD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0BC290A2" w14:textId="77777777" w:rsidTr="009F1E48">
        <w:tc>
          <w:tcPr>
            <w:tcW w:w="3865" w:type="dxa"/>
          </w:tcPr>
          <w:p w14:paraId="04680FE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736391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63978C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5DB5E6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4B5C5C7" w14:textId="77777777" w:rsidTr="009F1E48">
        <w:tc>
          <w:tcPr>
            <w:tcW w:w="3865" w:type="dxa"/>
          </w:tcPr>
          <w:p w14:paraId="4233553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658176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C87E6F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4B4BCA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AE0505" w14:textId="6AAADC7E" w:rsidR="004D20F6" w:rsidRDefault="004D20F6" w:rsidP="00FC10E3"/>
    <w:p w14:paraId="152FED2F" w14:textId="77777777" w:rsidR="004D20F6" w:rsidRDefault="004D20F6" w:rsidP="00FC10E3">
      <w:r>
        <w:br w:type="column"/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4D20F6" w:rsidRPr="00FE54A8" w14:paraId="0B756C33" w14:textId="77777777" w:rsidTr="009F1E48">
        <w:tc>
          <w:tcPr>
            <w:tcW w:w="3865" w:type="dxa"/>
          </w:tcPr>
          <w:p w14:paraId="02CD46BE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181F8A2B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0D044E5F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793F4636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4D20F6" w:rsidRPr="00FE54A8" w14:paraId="5C2E85C9" w14:textId="77777777" w:rsidTr="009F1E48">
        <w:tc>
          <w:tcPr>
            <w:tcW w:w="3865" w:type="dxa"/>
          </w:tcPr>
          <w:p w14:paraId="32C4874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886120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A6E2D4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FCAA52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416D262" w14:textId="77777777" w:rsidTr="009F1E48">
        <w:tc>
          <w:tcPr>
            <w:tcW w:w="3865" w:type="dxa"/>
          </w:tcPr>
          <w:p w14:paraId="7FCF47D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E03B21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ED3CBA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E37F74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B51A6FF" w14:textId="77777777" w:rsidTr="009F1E48">
        <w:tc>
          <w:tcPr>
            <w:tcW w:w="3865" w:type="dxa"/>
          </w:tcPr>
          <w:p w14:paraId="5A91E72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A5D65B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C13C6D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DC00A2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34896AA0" w14:textId="77777777" w:rsidTr="009F1E48">
        <w:tc>
          <w:tcPr>
            <w:tcW w:w="3865" w:type="dxa"/>
          </w:tcPr>
          <w:p w14:paraId="16806D2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7E8A6A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34DDF3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D79CBB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BEB736D" w14:textId="77777777" w:rsidTr="009F1E48">
        <w:tc>
          <w:tcPr>
            <w:tcW w:w="3865" w:type="dxa"/>
          </w:tcPr>
          <w:p w14:paraId="16CC3D9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464806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E9FF85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A070F8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A0DAFFA" w14:textId="77777777" w:rsidTr="009F1E48">
        <w:tc>
          <w:tcPr>
            <w:tcW w:w="3865" w:type="dxa"/>
          </w:tcPr>
          <w:p w14:paraId="42B7FE1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79B2B3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6D6CB8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94AEA5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6463664" w14:textId="77777777" w:rsidTr="009F1E48">
        <w:tc>
          <w:tcPr>
            <w:tcW w:w="3865" w:type="dxa"/>
          </w:tcPr>
          <w:p w14:paraId="0A24DAA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2E5AB9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FF46EA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F471D9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248FD25" w14:textId="77777777" w:rsidTr="009F1E48">
        <w:tc>
          <w:tcPr>
            <w:tcW w:w="3865" w:type="dxa"/>
          </w:tcPr>
          <w:p w14:paraId="0EA177B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379813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75EF27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089D1F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663FFE2" w14:textId="77777777" w:rsidTr="009F1E48">
        <w:tc>
          <w:tcPr>
            <w:tcW w:w="3865" w:type="dxa"/>
          </w:tcPr>
          <w:p w14:paraId="25245D6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F2097B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068B95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C9A4C0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3FC6AEB9" w14:textId="77777777" w:rsidTr="009F1E48">
        <w:tc>
          <w:tcPr>
            <w:tcW w:w="3865" w:type="dxa"/>
          </w:tcPr>
          <w:p w14:paraId="755C82C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912DC7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3A1CED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18A4004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75305E" w14:textId="2C54D340" w:rsidR="004D20F6" w:rsidRDefault="004D20F6" w:rsidP="00FC10E3"/>
    <w:p w14:paraId="4D390D00" w14:textId="77777777" w:rsidR="004D20F6" w:rsidRDefault="004D20F6">
      <w:r>
        <w:br w:type="page"/>
      </w:r>
    </w:p>
    <w:p w14:paraId="6DECB125" w14:textId="77777777" w:rsidR="004D20F6" w:rsidRDefault="004D20F6" w:rsidP="00FC10E3"/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865"/>
        <w:gridCol w:w="3510"/>
        <w:gridCol w:w="3150"/>
        <w:gridCol w:w="3220"/>
      </w:tblGrid>
      <w:tr w:rsidR="004D20F6" w:rsidRPr="00FE54A8" w14:paraId="11C4B191" w14:textId="77777777" w:rsidTr="009F1E48">
        <w:tc>
          <w:tcPr>
            <w:tcW w:w="3865" w:type="dxa"/>
          </w:tcPr>
          <w:p w14:paraId="79F34E09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3510" w:type="dxa"/>
          </w:tcPr>
          <w:p w14:paraId="0605B7DE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150" w:type="dxa"/>
          </w:tcPr>
          <w:p w14:paraId="246B7839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20" w:type="dxa"/>
          </w:tcPr>
          <w:p w14:paraId="49EFDB81" w14:textId="77777777" w:rsidR="004D20F6" w:rsidRPr="001950D1" w:rsidRDefault="004D20F6" w:rsidP="009F1E4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0D1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</w:tr>
      <w:tr w:rsidR="004D20F6" w:rsidRPr="00FE54A8" w14:paraId="1F716DCE" w14:textId="77777777" w:rsidTr="009F1E48">
        <w:tc>
          <w:tcPr>
            <w:tcW w:w="3865" w:type="dxa"/>
          </w:tcPr>
          <w:p w14:paraId="41DCC90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4E1860E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84ACF4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8FE50E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66C8A2AB" w14:textId="77777777" w:rsidTr="009F1E48">
        <w:tc>
          <w:tcPr>
            <w:tcW w:w="3865" w:type="dxa"/>
          </w:tcPr>
          <w:p w14:paraId="5D8E35C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3B2DBA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FA08760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C76708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1185A4AB" w14:textId="77777777" w:rsidTr="009F1E48">
        <w:tc>
          <w:tcPr>
            <w:tcW w:w="3865" w:type="dxa"/>
          </w:tcPr>
          <w:p w14:paraId="3A15650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1D2388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8D0661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DE97DA3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7E368042" w14:textId="77777777" w:rsidTr="009F1E48">
        <w:tc>
          <w:tcPr>
            <w:tcW w:w="3865" w:type="dxa"/>
          </w:tcPr>
          <w:p w14:paraId="4F0AEE6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1693E7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D8EFD0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18ECC0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0567D4F6" w14:textId="77777777" w:rsidTr="009F1E48">
        <w:tc>
          <w:tcPr>
            <w:tcW w:w="3865" w:type="dxa"/>
          </w:tcPr>
          <w:p w14:paraId="0BE3620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2D33AE4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32B1EBE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EB3DE6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2B7C04BA" w14:textId="77777777" w:rsidTr="009F1E48">
        <w:tc>
          <w:tcPr>
            <w:tcW w:w="3865" w:type="dxa"/>
          </w:tcPr>
          <w:p w14:paraId="7B61960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9C5F212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9E480D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E30A6CD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56E93AF7" w14:textId="77777777" w:rsidTr="009F1E48">
        <w:tc>
          <w:tcPr>
            <w:tcW w:w="3865" w:type="dxa"/>
          </w:tcPr>
          <w:p w14:paraId="4FCE2FF5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412A26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9EDC99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25BCD8C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3735011C" w14:textId="77777777" w:rsidTr="009F1E48">
        <w:tc>
          <w:tcPr>
            <w:tcW w:w="3865" w:type="dxa"/>
          </w:tcPr>
          <w:p w14:paraId="4C87FE08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18294CC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03724569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1DD7096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463826B8" w14:textId="77777777" w:rsidTr="009F1E48">
        <w:tc>
          <w:tcPr>
            <w:tcW w:w="3865" w:type="dxa"/>
          </w:tcPr>
          <w:p w14:paraId="0778681E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13EEB51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5D6408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776DE3A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0F6" w:rsidRPr="00FE54A8" w14:paraId="029D3755" w14:textId="77777777" w:rsidTr="009F1E48">
        <w:tc>
          <w:tcPr>
            <w:tcW w:w="3865" w:type="dxa"/>
          </w:tcPr>
          <w:p w14:paraId="73323DE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97DB7AF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6FC9CA7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412719B" w14:textId="77777777" w:rsidR="004D20F6" w:rsidRPr="00FE54A8" w:rsidRDefault="004D20F6" w:rsidP="009F1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E53A1D" w14:textId="77777777" w:rsidR="004D20F6" w:rsidRDefault="004D20F6" w:rsidP="00FC10E3"/>
    <w:p w14:paraId="25C3A3C7" w14:textId="77777777" w:rsidR="004D20F6" w:rsidRPr="00FC10E3" w:rsidRDefault="004D20F6" w:rsidP="00FC10E3"/>
    <w:sectPr w:rsidR="004D20F6" w:rsidRPr="00FC10E3" w:rsidSect="004D75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5840" w:h="12240" w:orient="landscape"/>
      <w:pgMar w:top="1113" w:right="1440" w:bottom="1134" w:left="1134" w:header="426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D284E" w14:textId="77777777" w:rsidR="00047A7E" w:rsidRDefault="00047A7E" w:rsidP="00BF72D2">
      <w:pPr>
        <w:spacing w:after="0" w:line="240" w:lineRule="auto"/>
      </w:pPr>
      <w:r>
        <w:separator/>
      </w:r>
    </w:p>
  </w:endnote>
  <w:endnote w:type="continuationSeparator" w:id="0">
    <w:p w14:paraId="6537AA1C" w14:textId="77777777" w:rsidR="00047A7E" w:rsidRDefault="00047A7E" w:rsidP="00BF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2563" w14:textId="77777777" w:rsidR="004D20F6" w:rsidRDefault="004D20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09EF" w14:textId="306CC683" w:rsidR="00E36FB9" w:rsidRPr="001950D1" w:rsidRDefault="001950D1" w:rsidP="001950D1">
    <w:pPr>
      <w:pStyle w:val="Footer"/>
      <w:rPr>
        <w:rFonts w:ascii="Arial" w:hAnsi="Arial" w:cs="Arial"/>
        <w:sz w:val="24"/>
        <w:szCs w:val="24"/>
      </w:rPr>
    </w:pPr>
    <w:r w:rsidRPr="001950D1">
      <w:rPr>
        <w:rFonts w:ascii="Arial" w:hAnsi="Arial" w:cs="Arial"/>
        <w:sz w:val="24"/>
        <w:szCs w:val="24"/>
      </w:rPr>
      <w:t xml:space="preserve">By signing this petition, I hereby acknowledge that this petition will become a public document at the City of Pickering and all information contained in it </w:t>
    </w:r>
    <w:r w:rsidR="58840D03" w:rsidRPr="58840D03">
      <w:rPr>
        <w:rFonts w:ascii="Arial" w:hAnsi="Arial" w:cs="Arial"/>
        <w:sz w:val="24"/>
        <w:szCs w:val="24"/>
      </w:rPr>
      <w:t xml:space="preserve">may </w:t>
    </w:r>
    <w:r w:rsidRPr="001950D1">
      <w:rPr>
        <w:rFonts w:ascii="Arial" w:hAnsi="Arial" w:cs="Arial"/>
        <w:sz w:val="24"/>
        <w:szCs w:val="24"/>
      </w:rPr>
      <w:t>be subject to the scrutiny of the City</w:t>
    </w:r>
    <w:r w:rsidR="58840D03" w:rsidRPr="58840D03">
      <w:rPr>
        <w:rFonts w:ascii="Arial" w:hAnsi="Arial" w:cs="Arial"/>
        <w:sz w:val="24"/>
        <w:szCs w:val="24"/>
      </w:rPr>
      <w:t xml:space="preserve"> and members of the general public.</w:t>
    </w:r>
    <w:r w:rsidRPr="001950D1">
      <w:rPr>
        <w:rFonts w:ascii="Arial" w:hAnsi="Arial" w:cs="Arial"/>
        <w:sz w:val="24"/>
        <w:szCs w:val="24"/>
      </w:rPr>
      <w:t xml:space="preserve">  Questions about the collection and disclosure of personal information contained in this petition should be directed to</w:t>
    </w:r>
    <w:r>
      <w:rPr>
        <w:rFonts w:ascii="Arial" w:hAnsi="Arial" w:cs="Arial"/>
        <w:sz w:val="24"/>
        <w:szCs w:val="24"/>
      </w:rPr>
      <w:t xml:space="preserve"> the </w:t>
    </w:r>
    <w:r w:rsidR="58840D03" w:rsidRPr="58840D03">
      <w:rPr>
        <w:rFonts w:ascii="Arial" w:hAnsi="Arial" w:cs="Arial"/>
        <w:sz w:val="24"/>
        <w:szCs w:val="24"/>
      </w:rPr>
      <w:t>City Clerk</w:t>
    </w:r>
    <w:r>
      <w:rPr>
        <w:rFonts w:ascii="Arial" w:hAnsi="Arial" w:cs="Arial"/>
        <w:sz w:val="24"/>
        <w:szCs w:val="24"/>
      </w:rPr>
      <w:t xml:space="preserve"> at </w:t>
    </w:r>
    <w:r w:rsidR="000E6357">
      <w:rPr>
        <w:rFonts w:ascii="Arial" w:hAnsi="Arial" w:cs="Arial"/>
        <w:sz w:val="24"/>
        <w:szCs w:val="24"/>
      </w:rPr>
      <w:br/>
    </w:r>
    <w:r>
      <w:rPr>
        <w:rFonts w:ascii="Arial" w:hAnsi="Arial" w:cs="Arial"/>
        <w:sz w:val="24"/>
        <w:szCs w:val="24"/>
      </w:rPr>
      <w:t>905-420-</w:t>
    </w:r>
    <w:r w:rsidR="58840D03" w:rsidRPr="58840D03">
      <w:rPr>
        <w:rFonts w:ascii="Arial" w:hAnsi="Arial" w:cs="Arial"/>
        <w:sz w:val="24"/>
        <w:szCs w:val="24"/>
      </w:rPr>
      <w:t>4611</w:t>
    </w:r>
    <w:r>
      <w:rPr>
        <w:rFonts w:ascii="Arial" w:hAnsi="Arial" w:cs="Arial"/>
        <w:sz w:val="24"/>
        <w:szCs w:val="24"/>
      </w:rPr>
      <w:t xml:space="preserve">or </w:t>
    </w:r>
    <w:hyperlink r:id="rId1">
      <w:r w:rsidR="58840D03" w:rsidRPr="58840D03">
        <w:rPr>
          <w:rStyle w:val="Hyperlink"/>
          <w:rFonts w:ascii="Arial" w:hAnsi="Arial" w:cs="Arial"/>
          <w:sz w:val="24"/>
          <w:szCs w:val="24"/>
        </w:rPr>
        <w:t>clerks@pickering.ca</w:t>
      </w:r>
    </w:hyperlink>
    <w:r>
      <w:rPr>
        <w:rFonts w:ascii="Arial" w:hAnsi="Arial" w:cs="Arial"/>
        <w:sz w:val="24"/>
        <w:szCs w:val="24"/>
      </w:rPr>
      <w:t xml:space="preserve">. </w:t>
    </w:r>
    <w:r w:rsidR="00E36FB9">
      <w:tab/>
    </w:r>
    <w:r w:rsidR="00E36FB9">
      <w:tab/>
    </w:r>
    <w:r w:rsidR="00E36FB9">
      <w:tab/>
    </w:r>
    <w:r w:rsidR="00E36FB9">
      <w:tab/>
    </w:r>
    <w:r w:rsidR="00424F12">
      <w:tab/>
    </w:r>
    <w:r w:rsidR="00424F12">
      <w:tab/>
    </w:r>
    <w:r w:rsidR="00424F12">
      <w:tab/>
    </w:r>
    <w:r w:rsidR="00424F12">
      <w:tab/>
    </w:r>
    <w:r w:rsidR="00424F12">
      <w:tab/>
    </w:r>
    <w:r>
      <w:tab/>
    </w:r>
    <w:r>
      <w:tab/>
    </w:r>
    <w:r>
      <w:tab/>
    </w:r>
    <w:r w:rsidR="00236B1C" w:rsidRPr="00236B1C">
      <w:rPr>
        <w:rFonts w:ascii="Arial" w:hAnsi="Arial" w:cs="Arial"/>
        <w:sz w:val="24"/>
        <w:szCs w:val="24"/>
      </w:rPr>
      <w:t xml:space="preserve">Page </w:t>
    </w:r>
    <w:r w:rsidR="00236B1C" w:rsidRPr="00236B1C">
      <w:rPr>
        <w:rFonts w:ascii="Arial" w:hAnsi="Arial" w:cs="Arial"/>
        <w:b/>
        <w:bCs/>
        <w:sz w:val="24"/>
        <w:szCs w:val="24"/>
      </w:rPr>
      <w:fldChar w:fldCharType="begin"/>
    </w:r>
    <w:r w:rsidR="00236B1C" w:rsidRPr="00236B1C">
      <w:rPr>
        <w:rFonts w:ascii="Arial" w:hAnsi="Arial" w:cs="Arial"/>
        <w:b/>
        <w:bCs/>
        <w:sz w:val="24"/>
        <w:szCs w:val="24"/>
      </w:rPr>
      <w:instrText xml:space="preserve"> PAGE  \* Arabic  \* MERGEFORMAT </w:instrText>
    </w:r>
    <w:r w:rsidR="00236B1C" w:rsidRPr="00236B1C">
      <w:rPr>
        <w:rFonts w:ascii="Arial" w:hAnsi="Arial" w:cs="Arial"/>
        <w:b/>
        <w:bCs/>
        <w:sz w:val="24"/>
        <w:szCs w:val="24"/>
      </w:rPr>
      <w:fldChar w:fldCharType="separate"/>
    </w:r>
    <w:r w:rsidR="00236B1C">
      <w:rPr>
        <w:rFonts w:ascii="Arial" w:hAnsi="Arial" w:cs="Arial"/>
        <w:b/>
        <w:bCs/>
        <w:noProof/>
        <w:sz w:val="24"/>
        <w:szCs w:val="24"/>
      </w:rPr>
      <w:t>2</w:t>
    </w:r>
    <w:r w:rsidR="00236B1C" w:rsidRPr="00236B1C">
      <w:rPr>
        <w:rFonts w:ascii="Arial" w:hAnsi="Arial" w:cs="Arial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E4AD" w14:textId="77777777" w:rsidR="004D20F6" w:rsidRDefault="004D20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60BB9" w14:textId="77777777" w:rsidR="00047A7E" w:rsidRDefault="00047A7E" w:rsidP="00BF72D2">
      <w:pPr>
        <w:spacing w:after="0" w:line="240" w:lineRule="auto"/>
      </w:pPr>
      <w:r>
        <w:separator/>
      </w:r>
    </w:p>
  </w:footnote>
  <w:footnote w:type="continuationSeparator" w:id="0">
    <w:p w14:paraId="46D27D63" w14:textId="77777777" w:rsidR="00047A7E" w:rsidRDefault="00047A7E" w:rsidP="00BF7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904C7" w14:textId="77777777" w:rsidR="004D20F6" w:rsidRDefault="004D20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FEAC" w14:textId="5C11AA13" w:rsidR="003962CA" w:rsidRDefault="009871FF" w:rsidP="009871FF">
    <w:pPr>
      <w:pStyle w:val="Header"/>
      <w:jc w:val="center"/>
      <w:rPr>
        <w:rFonts w:ascii="Arial" w:hAnsi="Arial" w:cs="Arial"/>
        <w:b/>
        <w:sz w:val="56"/>
        <w:szCs w:val="56"/>
      </w:rPr>
    </w:pPr>
    <w:r w:rsidRPr="009871FF">
      <w:rPr>
        <w:rFonts w:ascii="Arial" w:hAnsi="Arial" w:cs="Arial"/>
        <w:b/>
        <w:sz w:val="56"/>
        <w:szCs w:val="56"/>
      </w:rPr>
      <w:t>PETITION</w:t>
    </w:r>
  </w:p>
  <w:tbl>
    <w:tblPr>
      <w:tblStyle w:val="TableGrid"/>
      <w:tblW w:w="13778" w:type="dxa"/>
      <w:tblLook w:val="04A0" w:firstRow="1" w:lastRow="0" w:firstColumn="1" w:lastColumn="0" w:noHBand="0" w:noVBand="1"/>
    </w:tblPr>
    <w:tblGrid>
      <w:gridCol w:w="675"/>
      <w:gridCol w:w="6060"/>
      <w:gridCol w:w="2350"/>
      <w:gridCol w:w="4693"/>
    </w:tblGrid>
    <w:tr w:rsidR="00FC10E3" w14:paraId="68918923" w14:textId="77777777" w:rsidTr="008E2445">
      <w:trPr>
        <w:trHeight w:val="277"/>
      </w:trPr>
      <w:tc>
        <w:tcPr>
          <w:tcW w:w="675" w:type="dxa"/>
          <w:vMerge w:val="restart"/>
          <w:tcBorders>
            <w:right w:val="nil"/>
          </w:tcBorders>
        </w:tcPr>
        <w:p w14:paraId="0AE0202B" w14:textId="77ED8588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To:</w:t>
          </w:r>
        </w:p>
      </w:tc>
      <w:tc>
        <w:tcPr>
          <w:tcW w:w="6060" w:type="dxa"/>
          <w:vMerge w:val="restart"/>
          <w:tcBorders>
            <w:left w:val="nil"/>
          </w:tcBorders>
        </w:tcPr>
        <w:p w14:paraId="533EBE21" w14:textId="77777777" w:rsidR="00FC10E3" w:rsidRPr="00D641BC" w:rsidRDefault="00FC10E3" w:rsidP="00FC10E3">
          <w:pPr>
            <w:rPr>
              <w:rFonts w:ascii="Arial" w:hAnsi="Arial" w:cs="Arial"/>
              <w:sz w:val="24"/>
              <w:szCs w:val="24"/>
            </w:rPr>
          </w:pPr>
          <w:r w:rsidRPr="00D641BC">
            <w:rPr>
              <w:rFonts w:ascii="Arial" w:hAnsi="Arial" w:cs="Arial"/>
              <w:sz w:val="24"/>
              <w:szCs w:val="24"/>
            </w:rPr>
            <w:t>The Council of the Corporation of the City of Pickering</w:t>
          </w:r>
        </w:p>
        <w:p w14:paraId="2910CDC8" w14:textId="77777777" w:rsidR="00FC10E3" w:rsidRPr="00D641BC" w:rsidRDefault="00FC10E3" w:rsidP="00FC10E3">
          <w:pPr>
            <w:rPr>
              <w:rFonts w:ascii="Arial" w:hAnsi="Arial" w:cs="Arial"/>
              <w:sz w:val="24"/>
              <w:szCs w:val="24"/>
            </w:rPr>
          </w:pPr>
          <w:r w:rsidRPr="00D641BC">
            <w:rPr>
              <w:rFonts w:ascii="Arial" w:hAnsi="Arial" w:cs="Arial"/>
              <w:sz w:val="24"/>
              <w:szCs w:val="24"/>
            </w:rPr>
            <w:t>One the Esplanade</w:t>
          </w:r>
        </w:p>
        <w:p w14:paraId="04B34AAD" w14:textId="77777777" w:rsidR="00FC10E3" w:rsidRDefault="00FC10E3" w:rsidP="00FC10E3">
          <w:pPr>
            <w:rPr>
              <w:rFonts w:ascii="Arial" w:hAnsi="Arial" w:cs="Arial"/>
              <w:sz w:val="24"/>
              <w:szCs w:val="24"/>
            </w:rPr>
          </w:pPr>
          <w:r w:rsidRPr="00D641BC">
            <w:rPr>
              <w:rFonts w:ascii="Arial" w:hAnsi="Arial" w:cs="Arial"/>
              <w:sz w:val="24"/>
              <w:szCs w:val="24"/>
            </w:rPr>
            <w:t>Pickering, ON   L1V 6K7</w:t>
          </w:r>
        </w:p>
        <w:p w14:paraId="6D447A3B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2350" w:type="dxa"/>
          <w:tcBorders>
            <w:bottom w:val="nil"/>
            <w:right w:val="nil"/>
          </w:tcBorders>
        </w:tcPr>
        <w:p w14:paraId="771209CA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Petition Contact:</w:t>
          </w:r>
        </w:p>
      </w:tc>
      <w:tc>
        <w:tcPr>
          <w:tcW w:w="4693" w:type="dxa"/>
          <w:tcBorders>
            <w:left w:val="nil"/>
            <w:bottom w:val="nil"/>
          </w:tcBorders>
        </w:tcPr>
        <w:p w14:paraId="0A0E7B01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FC10E3" w14:paraId="475093C0" w14:textId="77777777" w:rsidTr="008E2445">
      <w:trPr>
        <w:trHeight w:val="147"/>
      </w:trPr>
      <w:tc>
        <w:tcPr>
          <w:tcW w:w="675" w:type="dxa"/>
          <w:vMerge/>
          <w:tcBorders>
            <w:top w:val="nil"/>
            <w:right w:val="nil"/>
          </w:tcBorders>
        </w:tcPr>
        <w:p w14:paraId="3246F143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6060" w:type="dxa"/>
          <w:vMerge/>
          <w:tcBorders>
            <w:top w:val="nil"/>
            <w:left w:val="nil"/>
          </w:tcBorders>
        </w:tcPr>
        <w:p w14:paraId="66A2603E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2350" w:type="dxa"/>
          <w:tcBorders>
            <w:top w:val="nil"/>
            <w:bottom w:val="nil"/>
            <w:right w:val="nil"/>
          </w:tcBorders>
        </w:tcPr>
        <w:p w14:paraId="7E53209B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Address:</w:t>
          </w:r>
        </w:p>
      </w:tc>
      <w:tc>
        <w:tcPr>
          <w:tcW w:w="4693" w:type="dxa"/>
          <w:tcBorders>
            <w:top w:val="nil"/>
            <w:left w:val="nil"/>
            <w:bottom w:val="nil"/>
          </w:tcBorders>
        </w:tcPr>
        <w:p w14:paraId="5616E4B3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FC10E3" w14:paraId="295A90D8" w14:textId="77777777" w:rsidTr="008E2445">
      <w:trPr>
        <w:trHeight w:val="147"/>
      </w:trPr>
      <w:tc>
        <w:tcPr>
          <w:tcW w:w="675" w:type="dxa"/>
          <w:vMerge/>
          <w:tcBorders>
            <w:top w:val="nil"/>
            <w:right w:val="nil"/>
          </w:tcBorders>
        </w:tcPr>
        <w:p w14:paraId="7940F5BA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6060" w:type="dxa"/>
          <w:vMerge/>
          <w:tcBorders>
            <w:top w:val="nil"/>
            <w:left w:val="nil"/>
          </w:tcBorders>
        </w:tcPr>
        <w:p w14:paraId="4C1FDDA0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2350" w:type="dxa"/>
          <w:tcBorders>
            <w:top w:val="nil"/>
            <w:bottom w:val="nil"/>
            <w:right w:val="nil"/>
          </w:tcBorders>
        </w:tcPr>
        <w:p w14:paraId="7D86231B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Phone:</w:t>
          </w:r>
        </w:p>
      </w:tc>
      <w:tc>
        <w:tcPr>
          <w:tcW w:w="4693" w:type="dxa"/>
          <w:tcBorders>
            <w:top w:val="nil"/>
            <w:left w:val="nil"/>
            <w:bottom w:val="nil"/>
          </w:tcBorders>
        </w:tcPr>
        <w:p w14:paraId="1DFDB6CD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FC10E3" w14:paraId="1E662A5D" w14:textId="77777777" w:rsidTr="008E2445">
      <w:trPr>
        <w:trHeight w:val="147"/>
      </w:trPr>
      <w:tc>
        <w:tcPr>
          <w:tcW w:w="675" w:type="dxa"/>
          <w:vMerge/>
          <w:tcBorders>
            <w:top w:val="nil"/>
            <w:right w:val="nil"/>
          </w:tcBorders>
        </w:tcPr>
        <w:p w14:paraId="1273750E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6060" w:type="dxa"/>
          <w:vMerge/>
          <w:tcBorders>
            <w:top w:val="nil"/>
            <w:left w:val="nil"/>
          </w:tcBorders>
        </w:tcPr>
        <w:p w14:paraId="725E519B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2350" w:type="dxa"/>
          <w:tcBorders>
            <w:top w:val="nil"/>
            <w:bottom w:val="nil"/>
            <w:right w:val="nil"/>
          </w:tcBorders>
        </w:tcPr>
        <w:p w14:paraId="276D9801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Email:</w:t>
          </w:r>
        </w:p>
      </w:tc>
      <w:tc>
        <w:tcPr>
          <w:tcW w:w="4693" w:type="dxa"/>
          <w:tcBorders>
            <w:top w:val="nil"/>
            <w:left w:val="nil"/>
            <w:bottom w:val="nil"/>
          </w:tcBorders>
        </w:tcPr>
        <w:p w14:paraId="326D1909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FC10E3" w14:paraId="77738537" w14:textId="77777777" w:rsidTr="008E2445">
      <w:trPr>
        <w:trHeight w:val="147"/>
      </w:trPr>
      <w:tc>
        <w:tcPr>
          <w:tcW w:w="675" w:type="dxa"/>
          <w:vMerge/>
          <w:tcBorders>
            <w:top w:val="nil"/>
            <w:right w:val="nil"/>
          </w:tcBorders>
        </w:tcPr>
        <w:p w14:paraId="5073FF2F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6060" w:type="dxa"/>
          <w:vMerge/>
          <w:tcBorders>
            <w:top w:val="nil"/>
            <w:left w:val="nil"/>
          </w:tcBorders>
        </w:tcPr>
        <w:p w14:paraId="0D11A045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2350" w:type="dxa"/>
          <w:tcBorders>
            <w:top w:val="nil"/>
            <w:right w:val="nil"/>
          </w:tcBorders>
        </w:tcPr>
        <w:p w14:paraId="783E23A5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Total # of Pages:</w:t>
          </w:r>
        </w:p>
      </w:tc>
      <w:tc>
        <w:tcPr>
          <w:tcW w:w="4693" w:type="dxa"/>
          <w:tcBorders>
            <w:top w:val="nil"/>
            <w:left w:val="nil"/>
          </w:tcBorders>
        </w:tcPr>
        <w:p w14:paraId="02EA7412" w14:textId="77777777" w:rsidR="00FC10E3" w:rsidRDefault="00FC10E3" w:rsidP="00FC10E3">
          <w:pPr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14:paraId="537A035E" w14:textId="34248420" w:rsidR="00FC10E3" w:rsidRDefault="00FC10E3" w:rsidP="009871FF">
    <w:pPr>
      <w:pStyle w:val="Header"/>
      <w:jc w:val="center"/>
      <w:rPr>
        <w:rFonts w:ascii="Arial" w:hAnsi="Arial" w:cs="Arial"/>
        <w:b/>
        <w:sz w:val="24"/>
        <w:szCs w:val="24"/>
      </w:rPr>
    </w:pPr>
  </w:p>
  <w:p w14:paraId="6C73186F" w14:textId="77777777" w:rsidR="00FC10E3" w:rsidRPr="001950D1" w:rsidRDefault="00FC10E3" w:rsidP="00FC10E3">
    <w:pPr>
      <w:spacing w:after="0"/>
      <w:rPr>
        <w:rFonts w:ascii="Arial" w:hAnsi="Arial" w:cs="Arial"/>
        <w:b/>
        <w:bCs/>
        <w:sz w:val="24"/>
        <w:szCs w:val="24"/>
      </w:rPr>
    </w:pPr>
    <w:r w:rsidRPr="001950D1">
      <w:rPr>
        <w:rFonts w:ascii="Arial" w:hAnsi="Arial" w:cs="Arial"/>
        <w:b/>
        <w:bCs/>
        <w:sz w:val="24"/>
        <w:szCs w:val="24"/>
      </w:rPr>
      <w:t>We the undersigned, petition the Council of the City of Pickering as follows:</w:t>
    </w:r>
  </w:p>
  <w:tbl>
    <w:tblPr>
      <w:tblStyle w:val="TableGrid"/>
      <w:tblW w:w="13745" w:type="dxa"/>
      <w:tblLook w:val="04A0" w:firstRow="1" w:lastRow="0" w:firstColumn="1" w:lastColumn="0" w:noHBand="0" w:noVBand="1"/>
    </w:tblPr>
    <w:tblGrid>
      <w:gridCol w:w="13745"/>
    </w:tblGrid>
    <w:tr w:rsidR="00FC10E3" w:rsidRPr="00FE54A8" w14:paraId="278FE344" w14:textId="77777777" w:rsidTr="0080477B">
      <w:trPr>
        <w:trHeight w:val="1383"/>
      </w:trPr>
      <w:tc>
        <w:tcPr>
          <w:tcW w:w="13745" w:type="dxa"/>
        </w:tcPr>
        <w:p w14:paraId="57886B79" w14:textId="45594B48" w:rsidR="00FC10E3" w:rsidRPr="00FE54A8" w:rsidRDefault="00FC10E3" w:rsidP="00FC10E3">
          <w:pPr>
            <w:tabs>
              <w:tab w:val="left" w:pos="7572"/>
            </w:tabs>
            <w:rPr>
              <w:rFonts w:ascii="Arial" w:hAnsi="Arial" w:cs="Arial"/>
              <w:sz w:val="24"/>
              <w:szCs w:val="24"/>
            </w:rPr>
          </w:pPr>
        </w:p>
      </w:tc>
    </w:tr>
  </w:tbl>
  <w:p w14:paraId="55C11C9A" w14:textId="560E672B" w:rsidR="00FC10E3" w:rsidRPr="00FC10E3" w:rsidRDefault="00FC10E3" w:rsidP="009871FF">
    <w:pPr>
      <w:pStyle w:val="Header"/>
      <w:jc w:val="center"/>
      <w:rPr>
        <w:rFonts w:ascii="Arial" w:hAnsi="Arial" w:cs="Arial"/>
        <w:b/>
        <w:sz w:val="24"/>
        <w:szCs w:val="24"/>
      </w:rPr>
    </w:pPr>
    <w:r w:rsidRPr="00FE54A8">
      <w:rPr>
        <w:rFonts w:ascii="Arial" w:hAnsi="Arial" w:cs="Arial"/>
        <w:sz w:val="24"/>
        <w:szCs w:val="24"/>
      </w:rPr>
      <w:t>(Please clearly state the purpose of your petition and the action you require of Council in the space provided above)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177E" w14:textId="77777777" w:rsidR="004D20F6" w:rsidRDefault="004D20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D1"/>
    <w:rsid w:val="00047A7E"/>
    <w:rsid w:val="00086DEF"/>
    <w:rsid w:val="00090B83"/>
    <w:rsid w:val="000A3F67"/>
    <w:rsid w:val="000E6357"/>
    <w:rsid w:val="00102DA6"/>
    <w:rsid w:val="00135DF8"/>
    <w:rsid w:val="00137AAC"/>
    <w:rsid w:val="001950D1"/>
    <w:rsid w:val="001975EA"/>
    <w:rsid w:val="001B3F69"/>
    <w:rsid w:val="001C2A3F"/>
    <w:rsid w:val="00236B1C"/>
    <w:rsid w:val="0027258C"/>
    <w:rsid w:val="00332949"/>
    <w:rsid w:val="00360F31"/>
    <w:rsid w:val="00384919"/>
    <w:rsid w:val="003962CA"/>
    <w:rsid w:val="003A33E6"/>
    <w:rsid w:val="003C6F98"/>
    <w:rsid w:val="003F3EF8"/>
    <w:rsid w:val="00424F12"/>
    <w:rsid w:val="0044475B"/>
    <w:rsid w:val="004645FD"/>
    <w:rsid w:val="00495DE6"/>
    <w:rsid w:val="004D20F6"/>
    <w:rsid w:val="004D756E"/>
    <w:rsid w:val="005425E8"/>
    <w:rsid w:val="0056717D"/>
    <w:rsid w:val="0058219E"/>
    <w:rsid w:val="005C7733"/>
    <w:rsid w:val="005F24C5"/>
    <w:rsid w:val="00660514"/>
    <w:rsid w:val="00664D99"/>
    <w:rsid w:val="00675401"/>
    <w:rsid w:val="00776F7C"/>
    <w:rsid w:val="007B1658"/>
    <w:rsid w:val="0085422C"/>
    <w:rsid w:val="008D1483"/>
    <w:rsid w:val="008D2607"/>
    <w:rsid w:val="008E2445"/>
    <w:rsid w:val="008F63A2"/>
    <w:rsid w:val="009171CB"/>
    <w:rsid w:val="00941A86"/>
    <w:rsid w:val="0096498F"/>
    <w:rsid w:val="00972BDC"/>
    <w:rsid w:val="009871FF"/>
    <w:rsid w:val="009A5478"/>
    <w:rsid w:val="009C17E6"/>
    <w:rsid w:val="00A3759B"/>
    <w:rsid w:val="00A8231D"/>
    <w:rsid w:val="00B7180C"/>
    <w:rsid w:val="00BD1756"/>
    <w:rsid w:val="00BF72D2"/>
    <w:rsid w:val="00CC348B"/>
    <w:rsid w:val="00CE5B3E"/>
    <w:rsid w:val="00D54A67"/>
    <w:rsid w:val="00D63497"/>
    <w:rsid w:val="00DA13BB"/>
    <w:rsid w:val="00DE5048"/>
    <w:rsid w:val="00E36FB9"/>
    <w:rsid w:val="00E55EF8"/>
    <w:rsid w:val="00E64045"/>
    <w:rsid w:val="00EF487F"/>
    <w:rsid w:val="00FC10E3"/>
    <w:rsid w:val="00FC3D06"/>
    <w:rsid w:val="00FE54A8"/>
    <w:rsid w:val="00FE6657"/>
    <w:rsid w:val="084823CE"/>
    <w:rsid w:val="1660785C"/>
    <w:rsid w:val="2A4CDC70"/>
    <w:rsid w:val="2C9E4BC1"/>
    <w:rsid w:val="30D49307"/>
    <w:rsid w:val="3C3AA935"/>
    <w:rsid w:val="3D198F18"/>
    <w:rsid w:val="3E93798A"/>
    <w:rsid w:val="4246F05D"/>
    <w:rsid w:val="4D777FD7"/>
    <w:rsid w:val="58840D03"/>
    <w:rsid w:val="5A36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0C760"/>
  <w15:chartTrackingRefBased/>
  <w15:docId w15:val="{FF81DACB-F968-4217-BAA8-D33EF099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7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2D2"/>
  </w:style>
  <w:style w:type="paragraph" w:styleId="Footer">
    <w:name w:val="footer"/>
    <w:basedOn w:val="Normal"/>
    <w:link w:val="FooterChar"/>
    <w:uiPriority w:val="99"/>
    <w:unhideWhenUsed/>
    <w:rsid w:val="00BF7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2D2"/>
  </w:style>
  <w:style w:type="character" w:styleId="CommentReference">
    <w:name w:val="annotation reference"/>
    <w:basedOn w:val="DefaultParagraphFont"/>
    <w:uiPriority w:val="99"/>
    <w:semiHidden/>
    <w:unhideWhenUsed/>
    <w:rsid w:val="00CC34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4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4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4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4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4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95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0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F48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@pickering.c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cgillivray\Downloads\Peti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UM Document" ma:contentTypeID="0x0101008E7D34965E047E43BD6EF07C12C1850000612CD1E0E0C66242B8F03054E1A68747" ma:contentTypeVersion="19" ma:contentTypeDescription="" ma:contentTypeScope="" ma:versionID="3076c0856806a05067120dc7db3b2243">
  <xsd:schema xmlns:xsd="http://www.w3.org/2001/XMLSchema" xmlns:xs="http://www.w3.org/2001/XMLSchema" xmlns:p="http://schemas.microsoft.com/office/2006/metadata/properties" xmlns:ns2="1a0ba955-24db-4176-9a59-240a59452274" xmlns:ns3="269476da-1ff6-4a8b-b4ba-50b9baabad52" xmlns:ns4="a88c5290-c772-473c-ba69-ea772b6cbf71" xmlns:ns5="d3167391-cca0-4f5a-961c-5b741670d4af" targetNamespace="http://schemas.microsoft.com/office/2006/metadata/properties" ma:root="true" ma:fieldsID="11873f44684fabc144934d56cc13c754" ns2:_="" ns3:_="" ns4:_="" ns5:_="">
    <xsd:import namespace="1a0ba955-24db-4176-9a59-240a59452274"/>
    <xsd:import namespace="269476da-1ff6-4a8b-b4ba-50b9baabad52"/>
    <xsd:import namespace="a88c5290-c772-473c-ba69-ea772b6cbf71"/>
    <xsd:import namespace="d3167391-cca0-4f5a-961c-5b741670d4af"/>
    <xsd:element name="properties">
      <xsd:complexType>
        <xsd:sequence>
          <xsd:element name="documentManagement">
            <xsd:complexType>
              <xsd:all>
                <xsd:element ref="ns2:RelativeUR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DateTaken" minOccurs="0"/>
                <xsd:element ref="ns5:ExcludeFromSearc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ba955-24db-4176-9a59-240a59452274" elementFormDefault="qualified">
    <xsd:import namespace="http://schemas.microsoft.com/office/2006/documentManagement/types"/>
    <xsd:import namespace="http://schemas.microsoft.com/office/infopath/2007/PartnerControls"/>
    <xsd:element name="RelativeURL" ma:index="8" nillable="true" ma:displayName="Relative URL" ma:internalName="Relative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476da-1ff6-4a8b-b4ba-50b9baaba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1fd1efb-31e9-4902-9d80-aee0f38b8e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c5290-c772-473c-ba69-ea772b6cbf7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6b2fda2-cae1-4108-9fdc-45f2cb3bcb36}" ma:internalName="TaxCatchAll" ma:showField="CatchAllData" ma:web="a88c5290-c772-473c-ba69-ea772b6cbf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7391-cca0-4f5a-961c-5b741670d4af" elementFormDefault="qualified">
    <xsd:import namespace="http://schemas.microsoft.com/office/2006/documentManagement/types"/>
    <xsd:import namespace="http://schemas.microsoft.com/office/infopath/2007/PartnerControls"/>
    <xsd:element name="ExcludeFromSearch" ma:index="23" nillable="true" ma:displayName="Exclude From Search" ma:default="0" ma:internalName="ExcludeFromSearc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iveURL xmlns="1a0ba955-24db-4176-9a59-240a59452274">/documents/city-hall/city-council-meetings/petition template.dotx</RelativeURL>
    <lcf76f155ced4ddcb4097134ff3c332f xmlns="269476da-1ff6-4a8b-b4ba-50b9baabad52">
      <Terms xmlns="http://schemas.microsoft.com/office/infopath/2007/PartnerControls"/>
    </lcf76f155ced4ddcb4097134ff3c332f>
    <TaxCatchAll xmlns="a88c5290-c772-473c-ba69-ea772b6cbf71" xsi:nil="true"/>
    <ExcludeFromSearch xmlns="d3167391-cca0-4f5a-961c-5b741670d4af">false</ExcludeFromSearch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D9688C-B836-4CAC-B45C-2F676B6BF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0ba955-24db-4176-9a59-240a59452274"/>
    <ds:schemaRef ds:uri="269476da-1ff6-4a8b-b4ba-50b9baabad52"/>
    <ds:schemaRef ds:uri="a88c5290-c772-473c-ba69-ea772b6cbf71"/>
    <ds:schemaRef ds:uri="d3167391-cca0-4f5a-961c-5b741670d4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1C3FE-A36C-46AE-BB41-5714D64E0E46}">
  <ds:schemaRefs>
    <ds:schemaRef ds:uri="http://schemas.microsoft.com/office/2006/metadata/properties"/>
    <ds:schemaRef ds:uri="http://schemas.microsoft.com/office/infopath/2007/PartnerControls"/>
    <ds:schemaRef ds:uri="1a0ba955-24db-4176-9a59-240a59452274"/>
    <ds:schemaRef ds:uri="269476da-1ff6-4a8b-b4ba-50b9baabad52"/>
    <ds:schemaRef ds:uri="a88c5290-c772-473c-ba69-ea772b6cbf71"/>
    <ds:schemaRef ds:uri="d3167391-cca0-4f5a-961c-5b741670d4af"/>
  </ds:schemaRefs>
</ds:datastoreItem>
</file>

<file path=customXml/itemProps3.xml><?xml version="1.0" encoding="utf-8"?>
<ds:datastoreItem xmlns:ds="http://schemas.openxmlformats.org/officeDocument/2006/customXml" ds:itemID="{81C79790-9D0E-4D3C-8B5C-EAE23B8DB1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Petition Template</Template>
  <TotalTime>9</TotalTime>
  <Pages>20</Pages>
  <Words>260</Words>
  <Characters>1514</Characters>
  <Application>Microsoft Office Word</Application>
  <DocSecurity>0</DocSecurity>
  <Lines>1514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Petition Template</vt:lpstr>
    </vt:vector>
  </TitlesOfParts>
  <Company>City of Windsor</Company>
  <LinksUpToDate>false</LinksUpToDate>
  <CharactersWithSpaces>1553</CharactersWithSpaces>
  <SharedDoc>false</SharedDoc>
  <HLinks>
    <vt:vector size="6" baseType="variant">
      <vt:variant>
        <vt:i4>1966140</vt:i4>
      </vt:variant>
      <vt:variant>
        <vt:i4>0</vt:i4>
      </vt:variant>
      <vt:variant>
        <vt:i4>0</vt:i4>
      </vt:variant>
      <vt:variant>
        <vt:i4>5</vt:i4>
      </vt:variant>
      <vt:variant>
        <vt:lpwstr>mailto:clerks@pickering.ca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Petition Template</dc:title>
  <dc:subject/>
  <dc:creator>MacGillivray, Andy</dc:creator>
  <cp:keywords/>
  <dc:description/>
  <cp:lastModifiedBy>MacGillivray, Andy</cp:lastModifiedBy>
  <cp:revision>5</cp:revision>
  <cp:lastPrinted>2021-10-06T15:33:00Z</cp:lastPrinted>
  <dcterms:created xsi:type="dcterms:W3CDTF">2026-01-13T20:22:00Z</dcterms:created>
  <dcterms:modified xsi:type="dcterms:W3CDTF">2026-03-11T16:12:00Z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0x0101008E7D34965E047E43BD6EF07C12C1850000612CD1E0E0C66242B8F03054E1A68747</vt:lpwstr>
  </property>
  <property fmtid="{D5CDD505-2E9C-101B-9397-08002B2CF9AE}" pid="3" name="_dlc_DocIdItemGuid">
    <vt:lpwstr>8e417cff-3847-4dcb-896d-815f1e9bb4ee</vt:lpwstr>
  </property>
  <property fmtid="{D5CDD505-2E9C-101B-9397-08002B2CF9AE}" pid="4" name="MediaServiceImageTags">
    <vt:lpwstr/>
  </property>
</Properties>
</file>