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0373" w14:textId="77777777" w:rsidR="00A84617" w:rsidRDefault="00876655" w:rsidP="00A84617">
      <w:pPr>
        <w:pStyle w:val="Background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AF95370" wp14:editId="5A02CCD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336048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578C3" id="Rectangle 1" o:spid="_x0000_s1026" alt="&quot;&quot;" style="position:absolute;margin-left:0;margin-top:0;width:612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" fillcolor="#f2f0ee [661]" stroked="f" strokeweight="1.25pt">
                <w10:wrap anchorx="page" anchory="page"/>
                <w10:anchorlock/>
              </v:rect>
            </w:pict>
          </mc:Fallback>
        </mc:AlternateContent>
      </w: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6C4586A3" w14:textId="77777777" w:rsidTr="00007D14">
        <w:tc>
          <w:tcPr>
            <w:tcW w:w="10080" w:type="dxa"/>
            <w:gridSpan w:val="2"/>
          </w:tcPr>
          <w:p w14:paraId="4A424B09" w14:textId="2E8EE4E9" w:rsidR="00A84617" w:rsidRPr="00797F60" w:rsidRDefault="00E77EC4" w:rsidP="00007D14">
            <w:pPr>
              <w:pStyle w:val="Title"/>
            </w:pPr>
            <w:r>
              <w:t>M</w:t>
            </w:r>
            <w:r w:rsidR="00110958">
              <w:t>EETING AGENDA</w:t>
            </w:r>
          </w:p>
        </w:tc>
      </w:tr>
      <w:tr w:rsidR="00A84617" w:rsidRPr="00184799" w14:paraId="53DB26E6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424B0A69" w14:textId="7774248E" w:rsidR="00A84617" w:rsidRPr="00184799" w:rsidRDefault="0004250C" w:rsidP="00007D14">
            <w:pPr>
              <w:pStyle w:val="Subtitle"/>
            </w:pPr>
            <w:r>
              <w:t>Wilberforce Home and School</w:t>
            </w:r>
          </w:p>
        </w:tc>
      </w:tr>
      <w:tr w:rsidR="00A84617" w:rsidRPr="00184799" w14:paraId="41EEC54B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19702DB5" w14:textId="77777777" w:rsidR="00A84617" w:rsidRPr="00876655" w:rsidRDefault="002367A6" w:rsidP="00876655">
            <w:sdt>
              <w:sdtPr>
                <w:id w:val="-1327819981"/>
                <w:placeholder>
                  <w:docPart w:val="3CEB13D4BE66413F9FC6B1F5AD13F652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7F963EA9" w14:textId="25F425F3" w:rsidR="00A84617" w:rsidRPr="00C021A3" w:rsidRDefault="00B71A18" w:rsidP="00876655">
            <w:r>
              <w:t>September 14</w:t>
            </w:r>
            <w:r w:rsidR="0004250C">
              <w:t>, 202</w:t>
            </w:r>
            <w:r w:rsidR="00CB5788">
              <w:t>6</w:t>
            </w:r>
          </w:p>
        </w:tc>
      </w:tr>
      <w:tr w:rsidR="00A84617" w:rsidRPr="00184799" w14:paraId="41291CA4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0013974E" w14:textId="77777777" w:rsidR="00A84617" w:rsidRPr="00876655" w:rsidRDefault="002367A6" w:rsidP="00876655">
            <w:sdt>
              <w:sdtPr>
                <w:id w:val="1162287983"/>
                <w:placeholder>
                  <w:docPart w:val="E8F820AA6BDA49EE884A229FD75CF4F0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0AA042A3" w14:textId="15819011" w:rsidR="00A84617" w:rsidRPr="00C021A3" w:rsidRDefault="0004250C" w:rsidP="00876655">
            <w:r>
              <w:t>6:</w:t>
            </w:r>
            <w:r w:rsidR="00AA53C9">
              <w:t>0</w:t>
            </w:r>
            <w:r w:rsidR="00653713">
              <w:t>0</w:t>
            </w:r>
            <w:r>
              <w:t>pm</w:t>
            </w:r>
          </w:p>
        </w:tc>
      </w:tr>
      <w:tr w:rsidR="00A84617" w:rsidRPr="00184799" w14:paraId="5C1858EF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13C9444" w14:textId="77777777" w:rsidR="00A84617" w:rsidRPr="00C021A3" w:rsidRDefault="002367A6" w:rsidP="00876655">
            <w:sdt>
              <w:sdtPr>
                <w:id w:val="1673603272"/>
                <w:placeholder>
                  <w:docPart w:val="52DD7BE89F0641CF830F88763213E873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C021A3">
                  <w:t>Meeting called to order by</w:t>
                </w:r>
                <w:r w:rsidR="00A84617">
                  <w:t>:</w:t>
                </w:r>
              </w:sdtContent>
            </w:sdt>
            <w:r w:rsidR="00A84617" w:rsidRPr="00C021A3"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C10D06A" w14:textId="0E2472F5" w:rsidR="00A84617" w:rsidRPr="00C021A3" w:rsidRDefault="0004250C" w:rsidP="00876655">
            <w:r>
              <w:t>Kristina Miller</w:t>
            </w:r>
            <w:r w:rsidR="00A84617" w:rsidRPr="00C021A3">
              <w:t xml:space="preserve"> </w:t>
            </w:r>
          </w:p>
        </w:tc>
      </w:tr>
    </w:tbl>
    <w:p w14:paraId="2D18AE5B" w14:textId="77777777" w:rsidR="00A84617" w:rsidRDefault="00A84617" w:rsidP="00A84617"/>
    <w:p w14:paraId="26E59142" w14:textId="25F455A9" w:rsidR="00FE576D" w:rsidRDefault="005861B1" w:rsidP="00184799">
      <w:pPr>
        <w:pStyle w:val="Heading1"/>
      </w:pPr>
      <w:r>
        <w:t>Welcome and Introductions</w:t>
      </w:r>
    </w:p>
    <w:p w14:paraId="50024D4B" w14:textId="0BBB78B3" w:rsidR="00FE576D" w:rsidRDefault="0004250C">
      <w:r>
        <w:t>Kristina</w:t>
      </w:r>
      <w:r w:rsidR="0049034D">
        <w:t xml:space="preserve"> Miller</w:t>
      </w:r>
    </w:p>
    <w:p w14:paraId="33323BDC" w14:textId="7431E192" w:rsidR="00CB5788" w:rsidRDefault="00CB5788" w:rsidP="00CB5788">
      <w:pPr>
        <w:pStyle w:val="Heading1"/>
      </w:pPr>
      <w:r>
        <w:t>Principals Report</w:t>
      </w:r>
    </w:p>
    <w:p w14:paraId="11DD6CA8" w14:textId="67CA0152" w:rsidR="00CB5788" w:rsidRDefault="00CB5788" w:rsidP="00CB5788">
      <w:pPr>
        <w:pStyle w:val="Heading1"/>
      </w:pPr>
      <w:r>
        <w:t>Treasurers Report</w:t>
      </w:r>
    </w:p>
    <w:p w14:paraId="3FCD4C11" w14:textId="6F074DD6" w:rsidR="001C65AA" w:rsidRPr="001C65AA" w:rsidRDefault="001C65AA" w:rsidP="001C65AA">
      <w:pPr>
        <w:pStyle w:val="ListParagraph"/>
        <w:numPr>
          <w:ilvl w:val="0"/>
          <w:numId w:val="24"/>
        </w:numPr>
      </w:pPr>
      <w:r>
        <w:t>Set Budget</w:t>
      </w:r>
    </w:p>
    <w:p w14:paraId="7ECB30F8" w14:textId="4CD7C41E" w:rsidR="0004250C" w:rsidRDefault="0004250C" w:rsidP="000013BD">
      <w:pPr>
        <w:pStyle w:val="Heading1"/>
      </w:pPr>
      <w:r>
        <w:t>Discussion</w:t>
      </w:r>
      <w:r w:rsidR="00772E3C">
        <w:t xml:space="preserve"> </w:t>
      </w:r>
    </w:p>
    <w:p w14:paraId="416CF656" w14:textId="7E76D246" w:rsidR="001F43B4" w:rsidRDefault="001F43B4" w:rsidP="00837A5B">
      <w:pPr>
        <w:pStyle w:val="ListParagraph"/>
        <w:numPr>
          <w:ilvl w:val="0"/>
          <w:numId w:val="21"/>
        </w:numPr>
      </w:pPr>
      <w:r>
        <w:t>Elections</w:t>
      </w:r>
    </w:p>
    <w:p w14:paraId="4FA9765C" w14:textId="709FE6FA" w:rsidR="00D8082E" w:rsidRDefault="000013BD" w:rsidP="00837A5B">
      <w:pPr>
        <w:pStyle w:val="ListParagraph"/>
        <w:numPr>
          <w:ilvl w:val="0"/>
          <w:numId w:val="21"/>
        </w:numPr>
      </w:pPr>
      <w:r>
        <w:t>Hot Lunches</w:t>
      </w:r>
    </w:p>
    <w:p w14:paraId="3DCF7EEC" w14:textId="0CCAEAA8" w:rsidR="001F43B4" w:rsidRDefault="001F43B4" w:rsidP="00837A5B">
      <w:pPr>
        <w:pStyle w:val="ListParagraph"/>
        <w:numPr>
          <w:ilvl w:val="0"/>
          <w:numId w:val="21"/>
        </w:numPr>
      </w:pPr>
      <w:r>
        <w:t>Grad Committee</w:t>
      </w:r>
    </w:p>
    <w:p w14:paraId="0DD5536A" w14:textId="0915CE97" w:rsidR="006C0B69" w:rsidRDefault="006C0B69" w:rsidP="00837A5B">
      <w:pPr>
        <w:pStyle w:val="ListParagraph"/>
        <w:numPr>
          <w:ilvl w:val="0"/>
          <w:numId w:val="21"/>
        </w:numPr>
      </w:pPr>
      <w:r>
        <w:t>Meet The Family</w:t>
      </w:r>
    </w:p>
    <w:p w14:paraId="0DE6172B" w14:textId="7E30BA24" w:rsidR="007D53AC" w:rsidRDefault="007D53AC" w:rsidP="00837A5B">
      <w:pPr>
        <w:pStyle w:val="ListParagraph"/>
        <w:numPr>
          <w:ilvl w:val="0"/>
          <w:numId w:val="21"/>
        </w:numPr>
      </w:pPr>
      <w:r>
        <w:t>STEM Club</w:t>
      </w:r>
      <w:r w:rsidR="007F7FA3">
        <w:t>/3D Printer Update</w:t>
      </w:r>
    </w:p>
    <w:p w14:paraId="4B8C5386" w14:textId="27E9149B" w:rsidR="00F5226F" w:rsidRDefault="00F5226F" w:rsidP="00050938">
      <w:pPr>
        <w:pStyle w:val="ListParagraph"/>
        <w:numPr>
          <w:ilvl w:val="0"/>
          <w:numId w:val="21"/>
        </w:numPr>
      </w:pPr>
      <w:r>
        <w:t>Fundraiser</w:t>
      </w:r>
      <w:r w:rsidR="007D53AC">
        <w:t>s</w:t>
      </w:r>
      <w:r w:rsidR="00A41A2F">
        <w:t xml:space="preserve"> (Wok Box, Krispy Kreme, etc)</w:t>
      </w:r>
    </w:p>
    <w:p w14:paraId="6ACC86D1" w14:textId="6DBC7B7B" w:rsidR="00E86913" w:rsidRDefault="00E86913" w:rsidP="00050938">
      <w:pPr>
        <w:pStyle w:val="ListParagraph"/>
        <w:numPr>
          <w:ilvl w:val="0"/>
          <w:numId w:val="21"/>
        </w:numPr>
      </w:pPr>
      <w:r>
        <w:t>Child Care Honorarium</w:t>
      </w:r>
    </w:p>
    <w:p w14:paraId="33E4A8C8" w14:textId="0D21B5A2" w:rsidR="00E86913" w:rsidRDefault="00E86913" w:rsidP="00050938">
      <w:pPr>
        <w:pStyle w:val="ListParagraph"/>
        <w:numPr>
          <w:ilvl w:val="0"/>
          <w:numId w:val="21"/>
        </w:numPr>
      </w:pPr>
      <w:r>
        <w:t>Reading Program</w:t>
      </w:r>
    </w:p>
    <w:p w14:paraId="7B6ACB1F" w14:textId="3FA59ECE" w:rsidR="00604181" w:rsidRDefault="00604181" w:rsidP="0004250C">
      <w:pPr>
        <w:pStyle w:val="ListParagraph"/>
        <w:numPr>
          <w:ilvl w:val="0"/>
          <w:numId w:val="21"/>
        </w:numPr>
      </w:pPr>
      <w:r>
        <w:t>Additional Concerns</w:t>
      </w:r>
    </w:p>
    <w:p w14:paraId="1474FEE0" w14:textId="77777777" w:rsidR="0004250C" w:rsidRDefault="002367A6" w:rsidP="0004250C">
      <w:pPr>
        <w:pStyle w:val="Heading1"/>
      </w:pPr>
      <w:sdt>
        <w:sdtPr>
          <w:id w:val="188813862"/>
          <w:placeholder>
            <w:docPart w:val="CD4FD47889814E56BD5184F47E6B9E83"/>
          </w:placeholder>
          <w:temporary/>
          <w:showingPlcHdr/>
          <w15:appearance w15:val="hidden"/>
        </w:sdtPr>
        <w:sdtEndPr/>
        <w:sdtContent>
          <w:r w:rsidR="0004250C">
            <w:t>Next meeting</w:t>
          </w:r>
        </w:sdtContent>
      </w:sdt>
      <w:r w:rsidR="0004250C">
        <w:t xml:space="preserve"> </w:t>
      </w:r>
    </w:p>
    <w:p w14:paraId="51B362E0" w14:textId="5754A3E8" w:rsidR="0004250C" w:rsidRDefault="007D53AC" w:rsidP="00D752FE">
      <w:pPr>
        <w:pStyle w:val="Heading2"/>
        <w:rPr>
          <w:rFonts w:eastAsiaTheme="minorEastAsia" w:cstheme="minorBidi"/>
        </w:rPr>
      </w:pPr>
      <w:r>
        <w:rPr>
          <w:rFonts w:eastAsiaTheme="minorEastAsia" w:cstheme="minorBidi"/>
        </w:rPr>
        <w:t>TBD</w:t>
      </w:r>
    </w:p>
    <w:p w14:paraId="5265AFA2" w14:textId="7C0C3EC2" w:rsidR="00D752FE" w:rsidRPr="00D752FE" w:rsidRDefault="00D752FE" w:rsidP="00D752FE">
      <w:pPr>
        <w:pStyle w:val="Heading1"/>
      </w:pPr>
      <w:r>
        <w:t xml:space="preserve">Meeting Adjourned </w:t>
      </w:r>
    </w:p>
    <w:sectPr w:rsidR="00D752FE" w:rsidRPr="00D752FE" w:rsidSect="00C80A2B"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6EE3" w14:textId="77777777" w:rsidR="002367A6" w:rsidRDefault="002367A6">
      <w:r>
        <w:separator/>
      </w:r>
    </w:p>
  </w:endnote>
  <w:endnote w:type="continuationSeparator" w:id="0">
    <w:p w14:paraId="14701015" w14:textId="77777777" w:rsidR="002367A6" w:rsidRDefault="0023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246C" w14:textId="77777777" w:rsidR="002367A6" w:rsidRDefault="002367A6">
      <w:r>
        <w:separator/>
      </w:r>
    </w:p>
  </w:footnote>
  <w:footnote w:type="continuationSeparator" w:id="0">
    <w:p w14:paraId="29718031" w14:textId="77777777" w:rsidR="002367A6" w:rsidRDefault="00236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2991"/>
    <w:multiLevelType w:val="hybridMultilevel"/>
    <w:tmpl w:val="A8C63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337CE"/>
    <w:multiLevelType w:val="hybridMultilevel"/>
    <w:tmpl w:val="3C087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77CD5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FB17F8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78759">
    <w:abstractNumId w:val="15"/>
  </w:num>
  <w:num w:numId="2" w16cid:durableId="1433237341">
    <w:abstractNumId w:val="19"/>
  </w:num>
  <w:num w:numId="3" w16cid:durableId="855968409">
    <w:abstractNumId w:val="12"/>
  </w:num>
  <w:num w:numId="4" w16cid:durableId="595095095">
    <w:abstractNumId w:val="10"/>
  </w:num>
  <w:num w:numId="5" w16cid:durableId="1960843496">
    <w:abstractNumId w:val="14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20"/>
  </w:num>
  <w:num w:numId="17" w16cid:durableId="1842545932">
    <w:abstractNumId w:val="22"/>
  </w:num>
  <w:num w:numId="18" w16cid:durableId="596598419">
    <w:abstractNumId w:val="21"/>
  </w:num>
  <w:num w:numId="19" w16cid:durableId="683166105">
    <w:abstractNumId w:val="9"/>
  </w:num>
  <w:num w:numId="20" w16cid:durableId="1095974319">
    <w:abstractNumId w:val="18"/>
  </w:num>
  <w:num w:numId="21" w16cid:durableId="473715757">
    <w:abstractNumId w:val="11"/>
  </w:num>
  <w:num w:numId="22" w16cid:durableId="1661885038">
    <w:abstractNumId w:val="17"/>
  </w:num>
  <w:num w:numId="23" w16cid:durableId="623462015">
    <w:abstractNumId w:val="16"/>
  </w:num>
  <w:num w:numId="24" w16cid:durableId="7062255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0C"/>
    <w:rsid w:val="00001178"/>
    <w:rsid w:val="000013BD"/>
    <w:rsid w:val="00022357"/>
    <w:rsid w:val="000248D6"/>
    <w:rsid w:val="00033086"/>
    <w:rsid w:val="0004250C"/>
    <w:rsid w:val="00050938"/>
    <w:rsid w:val="00056A41"/>
    <w:rsid w:val="00072585"/>
    <w:rsid w:val="0007293E"/>
    <w:rsid w:val="00081D4D"/>
    <w:rsid w:val="00090F53"/>
    <w:rsid w:val="000910F0"/>
    <w:rsid w:val="000C6994"/>
    <w:rsid w:val="000D1B9D"/>
    <w:rsid w:val="000D79B3"/>
    <w:rsid w:val="000F21A5"/>
    <w:rsid w:val="00101B69"/>
    <w:rsid w:val="00110958"/>
    <w:rsid w:val="00123449"/>
    <w:rsid w:val="00151E11"/>
    <w:rsid w:val="00184799"/>
    <w:rsid w:val="0019575F"/>
    <w:rsid w:val="00196BE1"/>
    <w:rsid w:val="001A0CE2"/>
    <w:rsid w:val="001C65AA"/>
    <w:rsid w:val="001E4F71"/>
    <w:rsid w:val="001F43B4"/>
    <w:rsid w:val="001F613B"/>
    <w:rsid w:val="002367A6"/>
    <w:rsid w:val="00271081"/>
    <w:rsid w:val="002726BE"/>
    <w:rsid w:val="002A2B44"/>
    <w:rsid w:val="002A3FCB"/>
    <w:rsid w:val="002A5633"/>
    <w:rsid w:val="002C07C0"/>
    <w:rsid w:val="002C18F7"/>
    <w:rsid w:val="002D3701"/>
    <w:rsid w:val="003269B5"/>
    <w:rsid w:val="00357320"/>
    <w:rsid w:val="00372DAB"/>
    <w:rsid w:val="003871FA"/>
    <w:rsid w:val="003B5FCE"/>
    <w:rsid w:val="003E221D"/>
    <w:rsid w:val="00402E7E"/>
    <w:rsid w:val="00416222"/>
    <w:rsid w:val="00424F9F"/>
    <w:rsid w:val="00435446"/>
    <w:rsid w:val="004448EF"/>
    <w:rsid w:val="00455668"/>
    <w:rsid w:val="00466C22"/>
    <w:rsid w:val="00474E8B"/>
    <w:rsid w:val="00476525"/>
    <w:rsid w:val="0049034D"/>
    <w:rsid w:val="004C554B"/>
    <w:rsid w:val="004D5988"/>
    <w:rsid w:val="004F4532"/>
    <w:rsid w:val="00506542"/>
    <w:rsid w:val="00512149"/>
    <w:rsid w:val="00516D2D"/>
    <w:rsid w:val="0058206D"/>
    <w:rsid w:val="005861B1"/>
    <w:rsid w:val="00591AB5"/>
    <w:rsid w:val="005D2056"/>
    <w:rsid w:val="005E5171"/>
    <w:rsid w:val="00604181"/>
    <w:rsid w:val="00607974"/>
    <w:rsid w:val="006150B0"/>
    <w:rsid w:val="00624148"/>
    <w:rsid w:val="00625F39"/>
    <w:rsid w:val="00635577"/>
    <w:rsid w:val="00653713"/>
    <w:rsid w:val="00655F6F"/>
    <w:rsid w:val="00684306"/>
    <w:rsid w:val="00695365"/>
    <w:rsid w:val="006C0B69"/>
    <w:rsid w:val="006F6834"/>
    <w:rsid w:val="007028B1"/>
    <w:rsid w:val="00703F45"/>
    <w:rsid w:val="00703F95"/>
    <w:rsid w:val="007173EB"/>
    <w:rsid w:val="007638A6"/>
    <w:rsid w:val="007643BA"/>
    <w:rsid w:val="00772E3C"/>
    <w:rsid w:val="00774146"/>
    <w:rsid w:val="00780DE0"/>
    <w:rsid w:val="0078288E"/>
    <w:rsid w:val="00786BB0"/>
    <w:rsid w:val="00786D8E"/>
    <w:rsid w:val="00794C3E"/>
    <w:rsid w:val="00797F60"/>
    <w:rsid w:val="007A6023"/>
    <w:rsid w:val="007B3F2B"/>
    <w:rsid w:val="007B507E"/>
    <w:rsid w:val="007D53AC"/>
    <w:rsid w:val="007E7905"/>
    <w:rsid w:val="007F07F5"/>
    <w:rsid w:val="007F7FA3"/>
    <w:rsid w:val="00801E9C"/>
    <w:rsid w:val="008331B5"/>
    <w:rsid w:val="008361F1"/>
    <w:rsid w:val="0083758C"/>
    <w:rsid w:val="00837A5B"/>
    <w:rsid w:val="0087444D"/>
    <w:rsid w:val="008746A9"/>
    <w:rsid w:val="00876655"/>
    <w:rsid w:val="00883FFD"/>
    <w:rsid w:val="00895650"/>
    <w:rsid w:val="008E1349"/>
    <w:rsid w:val="00907EA5"/>
    <w:rsid w:val="009442C4"/>
    <w:rsid w:val="00950C9D"/>
    <w:rsid w:val="009579FE"/>
    <w:rsid w:val="00960DA0"/>
    <w:rsid w:val="00967B20"/>
    <w:rsid w:val="009814EB"/>
    <w:rsid w:val="00991B25"/>
    <w:rsid w:val="00994F7A"/>
    <w:rsid w:val="009B0C3B"/>
    <w:rsid w:val="009D1813"/>
    <w:rsid w:val="00A10586"/>
    <w:rsid w:val="00A12843"/>
    <w:rsid w:val="00A37603"/>
    <w:rsid w:val="00A41A2F"/>
    <w:rsid w:val="00A84617"/>
    <w:rsid w:val="00A860CA"/>
    <w:rsid w:val="00AA53C9"/>
    <w:rsid w:val="00AB3E35"/>
    <w:rsid w:val="00AB3EE9"/>
    <w:rsid w:val="00B040FA"/>
    <w:rsid w:val="00B04252"/>
    <w:rsid w:val="00B51AD7"/>
    <w:rsid w:val="00B523FE"/>
    <w:rsid w:val="00B71A18"/>
    <w:rsid w:val="00B7207F"/>
    <w:rsid w:val="00C021A3"/>
    <w:rsid w:val="00C04B20"/>
    <w:rsid w:val="00C06CDC"/>
    <w:rsid w:val="00C139A1"/>
    <w:rsid w:val="00C145EB"/>
    <w:rsid w:val="00C1489F"/>
    <w:rsid w:val="00C17FD8"/>
    <w:rsid w:val="00C41E6E"/>
    <w:rsid w:val="00C54681"/>
    <w:rsid w:val="00C7447B"/>
    <w:rsid w:val="00C80A2B"/>
    <w:rsid w:val="00C86FA1"/>
    <w:rsid w:val="00C9008F"/>
    <w:rsid w:val="00CA4D76"/>
    <w:rsid w:val="00CB5788"/>
    <w:rsid w:val="00CE41FE"/>
    <w:rsid w:val="00CE550E"/>
    <w:rsid w:val="00CE5CF8"/>
    <w:rsid w:val="00CF1901"/>
    <w:rsid w:val="00D13C24"/>
    <w:rsid w:val="00D350A6"/>
    <w:rsid w:val="00D41A76"/>
    <w:rsid w:val="00D446F1"/>
    <w:rsid w:val="00D50889"/>
    <w:rsid w:val="00D752FE"/>
    <w:rsid w:val="00D8082E"/>
    <w:rsid w:val="00D97972"/>
    <w:rsid w:val="00DD0F89"/>
    <w:rsid w:val="00DE7DDC"/>
    <w:rsid w:val="00DF4CF8"/>
    <w:rsid w:val="00E2768C"/>
    <w:rsid w:val="00E33EF8"/>
    <w:rsid w:val="00E60A93"/>
    <w:rsid w:val="00E64D06"/>
    <w:rsid w:val="00E77EC4"/>
    <w:rsid w:val="00E83D0F"/>
    <w:rsid w:val="00E86913"/>
    <w:rsid w:val="00E92E57"/>
    <w:rsid w:val="00EA5A86"/>
    <w:rsid w:val="00EF1AF9"/>
    <w:rsid w:val="00F05E30"/>
    <w:rsid w:val="00F1200F"/>
    <w:rsid w:val="00F17ED0"/>
    <w:rsid w:val="00F5226F"/>
    <w:rsid w:val="00F80633"/>
    <w:rsid w:val="00F86BEE"/>
    <w:rsid w:val="00F9136A"/>
    <w:rsid w:val="00F92470"/>
    <w:rsid w:val="00F925B9"/>
    <w:rsid w:val="00FA0E43"/>
    <w:rsid w:val="00FB143A"/>
    <w:rsid w:val="00FB6347"/>
    <w:rsid w:val="00FC73BE"/>
    <w:rsid w:val="00FD7A44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337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la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B13D4BE66413F9FC6B1F5AD13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DF6E0-A359-427A-A7A3-45D33A2EEEC7}"/>
      </w:docPartPr>
      <w:docPartBody>
        <w:p w:rsidR="00BC0463" w:rsidRDefault="00BC0463">
          <w:pPr>
            <w:pStyle w:val="3CEB13D4BE66413F9FC6B1F5AD13F652"/>
          </w:pPr>
          <w:r w:rsidRPr="00876655">
            <w:t>Date:</w:t>
          </w:r>
        </w:p>
      </w:docPartBody>
    </w:docPart>
    <w:docPart>
      <w:docPartPr>
        <w:name w:val="E8F820AA6BDA49EE884A229FD75C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96636-1411-4C8C-9DAA-171B1104C92E}"/>
      </w:docPartPr>
      <w:docPartBody>
        <w:p w:rsidR="00BC0463" w:rsidRDefault="00BC0463">
          <w:pPr>
            <w:pStyle w:val="E8F820AA6BDA49EE884A229FD75CF4F0"/>
          </w:pPr>
          <w:r w:rsidRPr="00876655">
            <w:t xml:space="preserve">Time: </w:t>
          </w:r>
        </w:p>
      </w:docPartBody>
    </w:docPart>
    <w:docPart>
      <w:docPartPr>
        <w:name w:val="52DD7BE89F0641CF830F88763213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D4AB1-BDA2-4D47-85E5-1C16758490A5}"/>
      </w:docPartPr>
      <w:docPartBody>
        <w:p w:rsidR="00BC0463" w:rsidRDefault="00BC0463">
          <w:pPr>
            <w:pStyle w:val="52DD7BE89F0641CF830F88763213E873"/>
          </w:pPr>
          <w:r w:rsidRPr="00C021A3">
            <w:t>Meeting called to order by</w:t>
          </w:r>
          <w:r>
            <w:t>:</w:t>
          </w:r>
        </w:p>
      </w:docPartBody>
    </w:docPart>
    <w:docPart>
      <w:docPartPr>
        <w:name w:val="CD4FD47889814E56BD5184F47E6B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00A16-73D6-41EC-93C5-EB0236D75BD4}"/>
      </w:docPartPr>
      <w:docPartBody>
        <w:p w:rsidR="00BC0463" w:rsidRDefault="00BC0463" w:rsidP="00BC0463">
          <w:pPr>
            <w:pStyle w:val="CD4FD47889814E56BD5184F47E6B9E83"/>
          </w:pPr>
          <w:r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63"/>
    <w:rsid w:val="00080E37"/>
    <w:rsid w:val="000C6994"/>
    <w:rsid w:val="00123449"/>
    <w:rsid w:val="001A0CE2"/>
    <w:rsid w:val="001D6B19"/>
    <w:rsid w:val="0039598A"/>
    <w:rsid w:val="00455668"/>
    <w:rsid w:val="00461F4E"/>
    <w:rsid w:val="00474E8B"/>
    <w:rsid w:val="005C4BA0"/>
    <w:rsid w:val="00625F39"/>
    <w:rsid w:val="00695365"/>
    <w:rsid w:val="007643BA"/>
    <w:rsid w:val="00786BB0"/>
    <w:rsid w:val="007F07F5"/>
    <w:rsid w:val="00811FC0"/>
    <w:rsid w:val="009400BC"/>
    <w:rsid w:val="009D1813"/>
    <w:rsid w:val="00A10586"/>
    <w:rsid w:val="00A21FBA"/>
    <w:rsid w:val="00A860CA"/>
    <w:rsid w:val="00BC0463"/>
    <w:rsid w:val="00CD18CC"/>
    <w:rsid w:val="00CF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EB13D4BE66413F9FC6B1F5AD13F652">
    <w:name w:val="3CEB13D4BE66413F9FC6B1F5AD13F652"/>
  </w:style>
  <w:style w:type="paragraph" w:customStyle="1" w:styleId="E8F820AA6BDA49EE884A229FD75CF4F0">
    <w:name w:val="E8F820AA6BDA49EE884A229FD75CF4F0"/>
  </w:style>
  <w:style w:type="paragraph" w:customStyle="1" w:styleId="52DD7BE89F0641CF830F88763213E873">
    <w:name w:val="52DD7BE89F0641CF830F88763213E873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0" w:firstLine="0"/>
      <w:contextualSpacing/>
    </w:pPr>
    <w:rPr>
      <w:color w:val="0E2841" w:themeColor="text2"/>
      <w:kern w:val="0"/>
      <w:sz w:val="22"/>
      <w:szCs w:val="21"/>
      <w:lang w:val="en-US" w:eastAsia="ja-JP"/>
      <w14:ligatures w14:val="none"/>
    </w:rPr>
  </w:style>
  <w:style w:type="paragraph" w:customStyle="1" w:styleId="CD4FD47889814E56BD5184F47E6B9E83">
    <w:name w:val="CD4FD47889814E56BD5184F47E6B9E83"/>
    <w:rsid w:val="00BC04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BCE19-D873-48E7-8AA1-A7C6AF3092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C0C69A4-DCA6-4A12-8500-1AC62584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minutes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2026-09-13T15:22:00Z</dcterms:created>
  <dcterms:modified xsi:type="dcterms:W3CDTF">2026-09-14T13:17:00Z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