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0373" w14:textId="77777777" w:rsidR="00A84617" w:rsidRDefault="00876655" w:rsidP="00A84617">
      <w:pPr>
        <w:pStyle w:val="BackgroundPlacehold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4AF95370" wp14:editId="1564B6C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336048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C53E8" id="Rectangle 1" o:spid="_x0000_s1026" alt="&quot;&quot;" style="position:absolute;margin-left:0;margin-top:0;width:612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" fillcolor="#f2f0ee [661]" stroked="f" strokeweight="1.25pt">
                <w10:wrap anchorx="page" anchory="page"/>
                <w10:anchorlock/>
              </v:rect>
            </w:pict>
          </mc:Fallback>
        </mc:AlternateContent>
      </w:r>
    </w:p>
    <w:tbl>
      <w:tblPr>
        <w:tblpPr w:leftFromText="180" w:rightFromText="180" w:vertAnchor="text" w:horzAnchor="margin" w:tblpY="203"/>
        <w:tblW w:w="0" w:type="auto"/>
        <w:tblLook w:val="0680" w:firstRow="0" w:lastRow="0" w:firstColumn="1" w:lastColumn="0" w:noHBand="1" w:noVBand="1"/>
      </w:tblPr>
      <w:tblGrid>
        <w:gridCol w:w="3330"/>
        <w:gridCol w:w="6750"/>
      </w:tblGrid>
      <w:tr w:rsidR="00A84617" w:rsidRPr="00184799" w14:paraId="6C4586A3" w14:textId="77777777" w:rsidTr="00007D14">
        <w:tc>
          <w:tcPr>
            <w:tcW w:w="10080" w:type="dxa"/>
            <w:gridSpan w:val="2"/>
          </w:tcPr>
          <w:p w14:paraId="4A424B09" w14:textId="77777777" w:rsidR="00A84617" w:rsidRPr="00797F60" w:rsidRDefault="000465C3" w:rsidP="00007D14">
            <w:pPr>
              <w:pStyle w:val="Title"/>
            </w:pPr>
            <w:sdt>
              <w:sdtPr>
                <w:alias w:val="Enter title:"/>
                <w:tag w:val="Enter title:"/>
                <w:id w:val="-479621438"/>
                <w:placeholder>
                  <w:docPart w:val="7A31FA7F22494BB7812271DFAB68E9BA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797F60">
                  <w:t>meeting Minutes</w:t>
                </w:r>
              </w:sdtContent>
            </w:sdt>
          </w:p>
        </w:tc>
      </w:tr>
      <w:tr w:rsidR="00A84617" w:rsidRPr="00184799" w14:paraId="53DB26E6" w14:textId="77777777" w:rsidTr="00007D14">
        <w:tc>
          <w:tcPr>
            <w:tcW w:w="10080" w:type="dxa"/>
            <w:gridSpan w:val="2"/>
            <w:tcBorders>
              <w:bottom w:val="single" w:sz="24" w:space="0" w:color="00663D" w:themeColor="accent3"/>
            </w:tcBorders>
          </w:tcPr>
          <w:p w14:paraId="424B0A69" w14:textId="7774248E" w:rsidR="00A84617" w:rsidRPr="00184799" w:rsidRDefault="0004250C" w:rsidP="00007D14">
            <w:pPr>
              <w:pStyle w:val="Subtitle"/>
            </w:pPr>
            <w:r>
              <w:t>Wilberforce Home and School</w:t>
            </w:r>
          </w:p>
        </w:tc>
      </w:tr>
      <w:tr w:rsidR="00A84617" w:rsidRPr="00184799" w14:paraId="41EEC54B" w14:textId="77777777" w:rsidTr="00007D14">
        <w:trPr>
          <w:trHeight w:val="720"/>
        </w:trPr>
        <w:tc>
          <w:tcPr>
            <w:tcW w:w="333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19702DB5" w14:textId="77777777" w:rsidR="00A84617" w:rsidRPr="00876655" w:rsidRDefault="000465C3" w:rsidP="00876655">
            <w:sdt>
              <w:sdtPr>
                <w:id w:val="-1327819981"/>
                <w:placeholder>
                  <w:docPart w:val="3CEB13D4BE66413F9FC6B1F5AD13F652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>Date: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7F963EA9" w14:textId="1F0894C5" w:rsidR="00A84617" w:rsidRPr="00C021A3" w:rsidRDefault="005E5A5E" w:rsidP="00876655">
            <w:r>
              <w:t>September 14</w:t>
            </w:r>
            <w:r w:rsidR="0004250C">
              <w:t>, 202</w:t>
            </w:r>
            <w:r w:rsidR="002B2E8B">
              <w:t>6</w:t>
            </w:r>
          </w:p>
        </w:tc>
      </w:tr>
      <w:tr w:rsidR="00A84617" w:rsidRPr="00184799" w14:paraId="41291CA4" w14:textId="77777777" w:rsidTr="00007D14">
        <w:trPr>
          <w:trHeight w:val="720"/>
        </w:trPr>
        <w:tc>
          <w:tcPr>
            <w:tcW w:w="3330" w:type="dxa"/>
            <w:noWrap/>
            <w:vAlign w:val="center"/>
          </w:tcPr>
          <w:p w14:paraId="0013974E" w14:textId="77777777" w:rsidR="00A84617" w:rsidRPr="00876655" w:rsidRDefault="000465C3" w:rsidP="00876655">
            <w:sdt>
              <w:sdtPr>
                <w:id w:val="1162287983"/>
                <w:placeholder>
                  <w:docPart w:val="E8F820AA6BDA49EE884A229FD75CF4F0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 xml:space="preserve">Time: 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noWrap/>
            <w:vAlign w:val="center"/>
          </w:tcPr>
          <w:p w14:paraId="0AA042A3" w14:textId="64940B2F" w:rsidR="00A84617" w:rsidRPr="00C021A3" w:rsidRDefault="0004250C" w:rsidP="00876655">
            <w:r>
              <w:t>6:</w:t>
            </w:r>
            <w:r w:rsidR="0052541E">
              <w:t>00</w:t>
            </w:r>
            <w:r w:rsidR="00E42850">
              <w:t xml:space="preserve"> </w:t>
            </w:r>
            <w:r>
              <w:t>pm</w:t>
            </w:r>
          </w:p>
        </w:tc>
      </w:tr>
      <w:tr w:rsidR="00A84617" w:rsidRPr="00184799" w14:paraId="5C1858EF" w14:textId="77777777" w:rsidTr="00007D14">
        <w:trPr>
          <w:trHeight w:val="720"/>
        </w:trPr>
        <w:tc>
          <w:tcPr>
            <w:tcW w:w="333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13C9444" w14:textId="77777777" w:rsidR="00A84617" w:rsidRPr="00C021A3" w:rsidRDefault="000465C3" w:rsidP="00876655">
            <w:sdt>
              <w:sdtPr>
                <w:id w:val="1673603272"/>
                <w:placeholder>
                  <w:docPart w:val="52DD7BE89F0641CF830F88763213E873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C021A3">
                  <w:t>Meeting called to order by</w:t>
                </w:r>
                <w:r w:rsidR="00A84617">
                  <w:t>:</w:t>
                </w:r>
              </w:sdtContent>
            </w:sdt>
            <w:r w:rsidR="00A84617" w:rsidRPr="00C021A3">
              <w:t xml:space="preserve"> </w:t>
            </w:r>
          </w:p>
        </w:tc>
        <w:tc>
          <w:tcPr>
            <w:tcW w:w="675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C10D06A" w14:textId="0E2472F5" w:rsidR="00A84617" w:rsidRPr="00C021A3" w:rsidRDefault="0004250C" w:rsidP="00876655">
            <w:r>
              <w:t>Kristina Miller</w:t>
            </w:r>
            <w:r w:rsidR="00A84617" w:rsidRPr="00C021A3">
              <w:t xml:space="preserve"> </w:t>
            </w:r>
          </w:p>
        </w:tc>
      </w:tr>
    </w:tbl>
    <w:p w14:paraId="2D18AE5B" w14:textId="77777777" w:rsidR="00A84617" w:rsidRDefault="00A84617" w:rsidP="00A84617"/>
    <w:p w14:paraId="26E59142" w14:textId="77777777" w:rsidR="00FE576D" w:rsidRDefault="000465C3" w:rsidP="00184799">
      <w:pPr>
        <w:pStyle w:val="Heading1"/>
      </w:pPr>
      <w:sdt>
        <w:sdtPr>
          <w:id w:val="1502162795"/>
          <w:placeholder>
            <w:docPart w:val="10BF4AEB58AC42F6A67FEAE658E8BF59"/>
          </w:placeholder>
          <w:temporary/>
          <w:showingPlcHdr/>
          <w15:appearance w15:val="hidden"/>
        </w:sdtPr>
        <w:sdtEndPr/>
        <w:sdtContent>
          <w:r w:rsidR="00591AB5">
            <w:t>In attendance</w:t>
          </w:r>
        </w:sdtContent>
      </w:sdt>
    </w:p>
    <w:p w14:paraId="7F26BF0C" w14:textId="6AFD6212" w:rsidR="00591AB5" w:rsidRDefault="0004250C" w:rsidP="00E66F62">
      <w:r>
        <w:t>Kristina, Christian, Krist</w:t>
      </w:r>
      <w:r w:rsidR="00E42850">
        <w:t>i</w:t>
      </w:r>
      <w:r>
        <w:t>, Beth</w:t>
      </w:r>
      <w:r w:rsidR="00F76EA3">
        <w:t>, Terri</w:t>
      </w:r>
      <w:r w:rsidR="00FA17AA">
        <w:t>, Crystalyn</w:t>
      </w:r>
      <w:r w:rsidR="001034A5">
        <w:t xml:space="preserve">, </w:t>
      </w:r>
      <w:r w:rsidR="00B94BF9">
        <w:t>Daniell</w:t>
      </w:r>
      <w:r w:rsidR="00763873">
        <w:t>e</w:t>
      </w:r>
      <w:r w:rsidR="00B94BF9">
        <w:t>, Colin</w:t>
      </w:r>
      <w:r w:rsidR="005E5A5E">
        <w:t xml:space="preserve">, Joel, </w:t>
      </w:r>
      <w:r w:rsidR="00F467CE">
        <w:t>Sarah, Adam, Mike, Taylor, Corey</w:t>
      </w:r>
      <w:r w:rsidR="007270FC">
        <w:t>, Dawn</w:t>
      </w:r>
    </w:p>
    <w:p w14:paraId="0C7C29CC" w14:textId="77777777" w:rsidR="00FE576D" w:rsidRDefault="000465C3">
      <w:pPr>
        <w:pStyle w:val="Heading1"/>
      </w:pPr>
      <w:sdt>
        <w:sdtPr>
          <w:id w:val="-592711502"/>
          <w:placeholder>
            <w:docPart w:val="3FA0876726724E5691BF8F8C31FAAC2C"/>
          </w:placeholder>
          <w:temporary/>
          <w:showingPlcHdr/>
          <w15:appearance w15:val="hidden"/>
        </w:sdtPr>
        <w:sdtEndPr/>
        <w:sdtContent>
          <w:r w:rsidR="000D1B9D">
            <w:t>Budget</w:t>
          </w:r>
        </w:sdtContent>
      </w:sdt>
    </w:p>
    <w:p w14:paraId="69EF9711" w14:textId="16DBAE6C" w:rsidR="008F43FE" w:rsidRDefault="007270FC" w:rsidP="00B94BF9">
      <w:pPr>
        <w:pStyle w:val="ListParagraph"/>
        <w:numPr>
          <w:ilvl w:val="0"/>
          <w:numId w:val="23"/>
        </w:numPr>
      </w:pPr>
      <w:r>
        <w:t xml:space="preserve">New budget </w:t>
      </w:r>
      <w:r w:rsidR="006D5E6A">
        <w:t>amounts were proposed and passed.</w:t>
      </w:r>
    </w:p>
    <w:p w14:paraId="73BB1B18" w14:textId="77777777" w:rsidR="00FE576D" w:rsidRDefault="000465C3">
      <w:pPr>
        <w:pStyle w:val="Heading1"/>
      </w:pPr>
      <w:sdt>
        <w:sdtPr>
          <w:id w:val="-227619176"/>
          <w:placeholder>
            <w:docPart w:val="60000196C91644B291675D72CEDE5D23"/>
          </w:placeholder>
          <w:temporary/>
          <w:showingPlcHdr/>
          <w15:appearance w15:val="hidden"/>
        </w:sdtPr>
        <w:sdtEndPr/>
        <w:sdtContent>
          <w:r w:rsidR="00A84617">
            <w:t>reports</w:t>
          </w:r>
        </w:sdtContent>
      </w:sdt>
    </w:p>
    <w:p w14:paraId="5548F0DF" w14:textId="6A8723CB" w:rsidR="008F3681" w:rsidRDefault="0004250C" w:rsidP="00F76EA3">
      <w:proofErr w:type="gramStart"/>
      <w:r>
        <w:t>Principals</w:t>
      </w:r>
      <w:proofErr w:type="gramEnd"/>
      <w:r>
        <w:t xml:space="preserve"> Report</w:t>
      </w:r>
      <w:r w:rsidR="00772E3C">
        <w:t xml:space="preserve"> </w:t>
      </w:r>
    </w:p>
    <w:p w14:paraId="6CCA22CE" w14:textId="59405BAC" w:rsidR="001516CF" w:rsidRDefault="00EC2AD7" w:rsidP="00970A5A">
      <w:pPr>
        <w:pStyle w:val="ListBullet"/>
        <w:numPr>
          <w:ilvl w:val="0"/>
          <w:numId w:val="20"/>
        </w:numPr>
      </w:pPr>
      <w:r>
        <w:t xml:space="preserve">School Council nominations will be coming </w:t>
      </w:r>
      <w:proofErr w:type="gramStart"/>
      <w:r>
        <w:t>up in the</w:t>
      </w:r>
      <w:proofErr w:type="gramEnd"/>
      <w:r>
        <w:t xml:space="preserve"> next week</w:t>
      </w:r>
    </w:p>
    <w:p w14:paraId="31B43C83" w14:textId="24B7E54B" w:rsidR="00EC2AD7" w:rsidRDefault="00EC2AD7" w:rsidP="00970A5A">
      <w:pPr>
        <w:pStyle w:val="ListBullet"/>
        <w:numPr>
          <w:ilvl w:val="0"/>
          <w:numId w:val="20"/>
        </w:numPr>
      </w:pPr>
      <w:r>
        <w:t>52 Staff this year and 27 classes</w:t>
      </w:r>
    </w:p>
    <w:p w14:paraId="33CAA8B7" w14:textId="3EEFCC35" w:rsidR="00483A6F" w:rsidRDefault="00483A6F" w:rsidP="00970A5A">
      <w:pPr>
        <w:pStyle w:val="ListBullet"/>
        <w:numPr>
          <w:ilvl w:val="0"/>
          <w:numId w:val="20"/>
        </w:numPr>
      </w:pPr>
      <w:r>
        <w:t>Clover estimated to be opening after March Break</w:t>
      </w:r>
    </w:p>
    <w:p w14:paraId="2CD4B5B9" w14:textId="55FFDAA6" w:rsidR="00483A6F" w:rsidRDefault="00483A6F" w:rsidP="00970A5A">
      <w:pPr>
        <w:pStyle w:val="ListBullet"/>
        <w:numPr>
          <w:ilvl w:val="0"/>
          <w:numId w:val="20"/>
        </w:numPr>
      </w:pPr>
      <w:r>
        <w:t xml:space="preserve">Some larger class sizes </w:t>
      </w:r>
      <w:proofErr w:type="gramStart"/>
      <w:r>
        <w:t>means</w:t>
      </w:r>
      <w:proofErr w:type="gramEnd"/>
      <w:r>
        <w:t xml:space="preserve"> we may potentially be seeing a reorganization </w:t>
      </w:r>
      <w:r w:rsidR="00D82779">
        <w:t>which may result in an additional teacher being hired and a new class for the K-3</w:t>
      </w:r>
      <w:r w:rsidR="00095DCA">
        <w:t>’s.</w:t>
      </w:r>
    </w:p>
    <w:p w14:paraId="22498283" w14:textId="687570BA" w:rsidR="00095DCA" w:rsidRDefault="00095DCA" w:rsidP="00DA4947">
      <w:pPr>
        <w:pStyle w:val="ListBullet"/>
        <w:numPr>
          <w:ilvl w:val="0"/>
          <w:numId w:val="20"/>
        </w:numPr>
      </w:pPr>
      <w:r>
        <w:t xml:space="preserve">Soccer is up and running, </w:t>
      </w:r>
      <w:proofErr w:type="spellStart"/>
      <w:r>
        <w:t>Mr</w:t>
      </w:r>
      <w:proofErr w:type="spellEnd"/>
      <w:r>
        <w:t xml:space="preserve"> Martin, the new music teacher, </w:t>
      </w:r>
      <w:proofErr w:type="gramStart"/>
      <w:r>
        <w:t>has band</w:t>
      </w:r>
      <w:proofErr w:type="gramEnd"/>
      <w:r>
        <w:t xml:space="preserve"> </w:t>
      </w:r>
      <w:proofErr w:type="gramStart"/>
      <w:r>
        <w:t>starting</w:t>
      </w:r>
      <w:proofErr w:type="gramEnd"/>
    </w:p>
    <w:p w14:paraId="7ECB30F8" w14:textId="0FC99E98" w:rsidR="0004250C" w:rsidRDefault="0004250C" w:rsidP="00905CB6">
      <w:pPr>
        <w:pStyle w:val="Heading1"/>
      </w:pPr>
      <w:r>
        <w:t>Discussion</w:t>
      </w:r>
      <w:r w:rsidR="00772E3C">
        <w:t xml:space="preserve"> </w:t>
      </w:r>
    </w:p>
    <w:p w14:paraId="77E09762" w14:textId="6350DEAA" w:rsidR="00E46EE2" w:rsidRDefault="00B1387C" w:rsidP="00E46EE2">
      <w:pPr>
        <w:pStyle w:val="ListParagraph"/>
        <w:numPr>
          <w:ilvl w:val="0"/>
          <w:numId w:val="21"/>
        </w:numPr>
      </w:pPr>
      <w:r>
        <w:t>Elections</w:t>
      </w:r>
      <w:r>
        <w:br/>
      </w:r>
      <w:r w:rsidR="00C2106A">
        <w:t>Co-chairs – Kristina and Terri</w:t>
      </w:r>
      <w:r w:rsidR="00C2106A">
        <w:br/>
        <w:t>Treasurers – Crystalyn and Sarah</w:t>
      </w:r>
      <w:r w:rsidR="00C2106A">
        <w:br/>
        <w:t>Secretary – Danielle and Joel</w:t>
      </w:r>
      <w:r w:rsidR="00C2106A">
        <w:br/>
      </w:r>
      <w:r w:rsidR="00F200F0">
        <w:t>Hot Lunch Coordinator – Christian and Melissa</w:t>
      </w:r>
      <w:r w:rsidR="00F200F0">
        <w:br/>
        <w:t xml:space="preserve">Volunteer Coordinator </w:t>
      </w:r>
      <w:r w:rsidR="00F167EF">
        <w:t>–</w:t>
      </w:r>
      <w:r w:rsidR="00F200F0">
        <w:t xml:space="preserve"> Colin</w:t>
      </w:r>
    </w:p>
    <w:p w14:paraId="74C95739" w14:textId="4EDC359B" w:rsidR="00F167EF" w:rsidRDefault="00F167EF" w:rsidP="00E46EE2">
      <w:pPr>
        <w:pStyle w:val="ListParagraph"/>
        <w:numPr>
          <w:ilvl w:val="0"/>
          <w:numId w:val="21"/>
        </w:numPr>
      </w:pPr>
      <w:r>
        <w:t>New members were recorded</w:t>
      </w:r>
      <w:r w:rsidR="00D40AFE">
        <w:t xml:space="preserve"> and will be added</w:t>
      </w:r>
      <w:r w:rsidR="00533375">
        <w:t xml:space="preserve"> to OFHSA - Crystalyn</w:t>
      </w:r>
    </w:p>
    <w:p w14:paraId="1E79FAFC" w14:textId="70FCBC62" w:rsidR="00961FFC" w:rsidRDefault="00905CB6" w:rsidP="00B1387C">
      <w:pPr>
        <w:pStyle w:val="ListParagraph"/>
        <w:numPr>
          <w:ilvl w:val="0"/>
          <w:numId w:val="21"/>
        </w:numPr>
      </w:pPr>
      <w:r>
        <w:t>Hot Lunch Update</w:t>
      </w:r>
      <w:r w:rsidR="00C86983">
        <w:t xml:space="preserve"> –</w:t>
      </w:r>
      <w:r w:rsidR="00B440C9">
        <w:t xml:space="preserve"> </w:t>
      </w:r>
      <w:r w:rsidR="0051774D">
        <w:t>switch</w:t>
      </w:r>
      <w:r w:rsidR="000756B4">
        <w:t>ed to new system for ordering</w:t>
      </w:r>
      <w:r w:rsidR="0013686D">
        <w:t xml:space="preserve"> </w:t>
      </w:r>
      <w:r w:rsidR="00533375">
        <w:t>however</w:t>
      </w:r>
      <w:r w:rsidR="0013686D">
        <w:t xml:space="preserve"> that means a lot of work on the back end to make class lists, labels, etc.</w:t>
      </w:r>
    </w:p>
    <w:p w14:paraId="110ABCE2" w14:textId="2AD3DD4F" w:rsidR="00062A77" w:rsidRDefault="00D45A07" w:rsidP="0047017B">
      <w:pPr>
        <w:pStyle w:val="ListParagraph"/>
        <w:numPr>
          <w:ilvl w:val="0"/>
          <w:numId w:val="21"/>
        </w:numPr>
      </w:pPr>
      <w:r>
        <w:t xml:space="preserve">Grad Committee would </w:t>
      </w:r>
      <w:r w:rsidR="00533375">
        <w:t>l</w:t>
      </w:r>
      <w:r>
        <w:t>ike to get started earlier than usual – Beth to follow up</w:t>
      </w:r>
    </w:p>
    <w:p w14:paraId="3D9080D7" w14:textId="6020726E" w:rsidR="003750DD" w:rsidRDefault="00A60C7C" w:rsidP="00A60C7C">
      <w:pPr>
        <w:pStyle w:val="ListParagraph"/>
        <w:numPr>
          <w:ilvl w:val="0"/>
          <w:numId w:val="21"/>
        </w:numPr>
      </w:pPr>
      <w:r>
        <w:t>Meet the Family – tentatively scheduled but waiting on potential reorg</w:t>
      </w:r>
    </w:p>
    <w:p w14:paraId="7DF54742" w14:textId="66050442" w:rsidR="0029482A" w:rsidRDefault="00B05602" w:rsidP="00332BB4">
      <w:pPr>
        <w:pStyle w:val="ListParagraph"/>
        <w:numPr>
          <w:ilvl w:val="0"/>
          <w:numId w:val="21"/>
        </w:numPr>
      </w:pPr>
      <w:r>
        <w:lastRenderedPageBreak/>
        <w:t>STEM Club – Joel will run again if he can get a teacher to endorse – January estimated start</w:t>
      </w:r>
      <w:r w:rsidR="006043F2">
        <w:t xml:space="preserve">, </w:t>
      </w:r>
      <w:proofErr w:type="gramStart"/>
      <w:r w:rsidR="006043F2">
        <w:t>8 week</w:t>
      </w:r>
      <w:proofErr w:type="gramEnd"/>
      <w:r w:rsidR="006043F2">
        <w:t xml:space="preserve"> program</w:t>
      </w:r>
    </w:p>
    <w:p w14:paraId="25298457" w14:textId="5F678884" w:rsidR="00C81F9A" w:rsidRDefault="006043F2" w:rsidP="004E26D6">
      <w:pPr>
        <w:pStyle w:val="ListParagraph"/>
        <w:numPr>
          <w:ilvl w:val="0"/>
          <w:numId w:val="21"/>
        </w:numPr>
      </w:pPr>
      <w:r>
        <w:t xml:space="preserve">Skills Truck – Joel will reach out to try to get a fall date before the </w:t>
      </w:r>
      <w:r w:rsidR="00951263">
        <w:t xml:space="preserve">grade 8’s </w:t>
      </w:r>
      <w:proofErr w:type="gramStart"/>
      <w:r w:rsidR="00951263">
        <w:t>pick</w:t>
      </w:r>
      <w:proofErr w:type="gramEnd"/>
      <w:r w:rsidR="00951263">
        <w:t xml:space="preserve"> their high school courses</w:t>
      </w:r>
    </w:p>
    <w:p w14:paraId="1EDC9411" w14:textId="3D4FFEE2" w:rsidR="00951263" w:rsidRDefault="00951263" w:rsidP="004E26D6">
      <w:pPr>
        <w:pStyle w:val="ListParagraph"/>
        <w:numPr>
          <w:ilvl w:val="0"/>
          <w:numId w:val="21"/>
        </w:numPr>
      </w:pPr>
      <w:r>
        <w:t xml:space="preserve">Childcare Honorarium </w:t>
      </w:r>
      <w:r w:rsidR="001F6352">
        <w:t>–</w:t>
      </w:r>
      <w:r>
        <w:t xml:space="preserve"> </w:t>
      </w:r>
      <w:r w:rsidR="001F6352">
        <w:t>Volunteer that does childcare for meeting</w:t>
      </w:r>
      <w:r w:rsidR="001D52F8">
        <w:t>s</w:t>
      </w:r>
      <w:r w:rsidR="001F6352">
        <w:t xml:space="preserve"> will be awarded a reading program prize as a </w:t>
      </w:r>
      <w:r w:rsidR="003D74CE">
        <w:t>thank you monthly</w:t>
      </w:r>
    </w:p>
    <w:p w14:paraId="5FEB49C7" w14:textId="657B9C64" w:rsidR="00AD48CD" w:rsidRDefault="003D74CE" w:rsidP="00AD48CD">
      <w:pPr>
        <w:pStyle w:val="ListParagraph"/>
        <w:numPr>
          <w:ilvl w:val="0"/>
          <w:numId w:val="21"/>
        </w:numPr>
      </w:pPr>
      <w:r>
        <w:t xml:space="preserve">Fundraisers </w:t>
      </w:r>
      <w:r>
        <w:br/>
        <w:t>Krispy Kreme – Terri and Kristina</w:t>
      </w:r>
      <w:r>
        <w:br/>
        <w:t>Wok Box – Christian and Terri</w:t>
      </w:r>
      <w:r>
        <w:br/>
      </w:r>
      <w:r w:rsidR="00DF7B38">
        <w:t>Honey – Joel</w:t>
      </w:r>
      <w:r w:rsidR="00DF7B38">
        <w:br/>
        <w:t>Fresh Wreaths – Amanda</w:t>
      </w:r>
      <w:r w:rsidR="00DF7B38">
        <w:br/>
        <w:t>Used Book Sale – Amanda</w:t>
      </w:r>
      <w:r w:rsidR="00DF7B38">
        <w:br/>
      </w:r>
      <w:proofErr w:type="spellStart"/>
      <w:r w:rsidR="00AD48CD">
        <w:t>KeyChains</w:t>
      </w:r>
      <w:proofErr w:type="spellEnd"/>
      <w:r w:rsidR="00AD48CD">
        <w:t xml:space="preserve"> – Kristina and Joel</w:t>
      </w:r>
    </w:p>
    <w:p w14:paraId="6D69580B" w14:textId="5236028D" w:rsidR="00AD48CD" w:rsidRDefault="00AD48CD" w:rsidP="00AD48CD">
      <w:pPr>
        <w:pStyle w:val="ListParagraph"/>
        <w:numPr>
          <w:ilvl w:val="0"/>
          <w:numId w:val="21"/>
        </w:numPr>
      </w:pPr>
      <w:r>
        <w:t xml:space="preserve">Pancake Day – </w:t>
      </w:r>
      <w:r w:rsidR="007F1A48">
        <w:t>March 4</w:t>
      </w:r>
      <w:r w:rsidR="007F1A48" w:rsidRPr="007F1A48">
        <w:rPr>
          <w:vertAlign w:val="superscript"/>
        </w:rPr>
        <w:t>th</w:t>
      </w:r>
      <w:r w:rsidR="007F1A48">
        <w:t xml:space="preserve"> – Joel to coordinate</w:t>
      </w:r>
    </w:p>
    <w:p w14:paraId="6DDDFDB6" w14:textId="6032320D" w:rsidR="007F1A48" w:rsidRDefault="007F1A48" w:rsidP="00AD48CD">
      <w:pPr>
        <w:pStyle w:val="ListParagraph"/>
        <w:numPr>
          <w:ilvl w:val="0"/>
          <w:numId w:val="21"/>
        </w:numPr>
      </w:pPr>
      <w:r>
        <w:t xml:space="preserve">Memorials for students – Beth </w:t>
      </w:r>
      <w:r w:rsidR="00FD2B83">
        <w:t xml:space="preserve">to </w:t>
      </w:r>
      <w:proofErr w:type="gramStart"/>
      <w:r w:rsidR="00FD2B83">
        <w:t>look into</w:t>
      </w:r>
      <w:proofErr w:type="gramEnd"/>
      <w:r w:rsidR="00FD2B83">
        <w:t xml:space="preserve"> policy </w:t>
      </w:r>
      <w:r w:rsidR="00EE4737">
        <w:t>in other areas</w:t>
      </w:r>
    </w:p>
    <w:p w14:paraId="278DC44E" w14:textId="261C313D" w:rsidR="0004250C" w:rsidRDefault="0004250C" w:rsidP="0004250C">
      <w:pPr>
        <w:pStyle w:val="Heading1"/>
      </w:pPr>
      <w:r>
        <w:t xml:space="preserve">Action items </w:t>
      </w:r>
    </w:p>
    <w:p w14:paraId="64721203" w14:textId="0F82B4A5" w:rsidR="00117966" w:rsidRDefault="00EE4737" w:rsidP="00B93B14">
      <w:r>
        <w:t>Fundraisers</w:t>
      </w:r>
      <w:r w:rsidR="00F03945">
        <w:t xml:space="preserve"> as above</w:t>
      </w:r>
      <w:r w:rsidR="00F03945">
        <w:br/>
        <w:t>Kristina – buy snacks for school pantry and supplies for hotdog days</w:t>
      </w:r>
    </w:p>
    <w:p w14:paraId="3F8FD7BD" w14:textId="31F6402D" w:rsidR="00E74CFD" w:rsidRPr="00B93B14" w:rsidRDefault="00E74CFD" w:rsidP="00B93B14">
      <w:r>
        <w:t>Beth – Add Spirit wear info into Howl</w:t>
      </w:r>
    </w:p>
    <w:p w14:paraId="1474FEE0" w14:textId="77777777" w:rsidR="0004250C" w:rsidRDefault="000465C3" w:rsidP="0004250C">
      <w:pPr>
        <w:pStyle w:val="Heading1"/>
      </w:pPr>
      <w:sdt>
        <w:sdtPr>
          <w:id w:val="188813862"/>
          <w:placeholder>
            <w:docPart w:val="CD4FD47889814E56BD5184F47E6B9E83"/>
          </w:placeholder>
          <w:temporary/>
          <w:showingPlcHdr/>
          <w15:appearance w15:val="hidden"/>
        </w:sdtPr>
        <w:sdtEndPr/>
        <w:sdtContent>
          <w:r w:rsidR="0004250C">
            <w:t>Next meeting</w:t>
          </w:r>
        </w:sdtContent>
      </w:sdt>
      <w:r w:rsidR="0004250C">
        <w:t xml:space="preserve"> </w:t>
      </w:r>
    </w:p>
    <w:p w14:paraId="43021688" w14:textId="22F6CEEC" w:rsidR="003E221D" w:rsidRPr="00F02134" w:rsidRDefault="008331B5" w:rsidP="00F02134">
      <w:pPr>
        <w:pStyle w:val="Heading2"/>
      </w:pPr>
      <w:r>
        <w:rPr>
          <w:rFonts w:eastAsiaTheme="minorEastAsia" w:cstheme="minorBidi"/>
        </w:rPr>
        <w:t>Next meeting will be held o</w:t>
      </w:r>
      <w:r w:rsidR="000E7F72">
        <w:rPr>
          <w:rFonts w:eastAsiaTheme="minorEastAsia" w:cstheme="minorBidi"/>
        </w:rPr>
        <w:t>n;</w:t>
      </w:r>
    </w:p>
    <w:p w14:paraId="422746E2" w14:textId="2E7FD2CC" w:rsidR="003E221D" w:rsidRPr="003E221D" w:rsidRDefault="003E221D" w:rsidP="003E221D">
      <w:pPr>
        <w:numPr>
          <w:ilvl w:val="0"/>
          <w:numId w:val="22"/>
        </w:numPr>
        <w:rPr>
          <w:lang w:val="en-CA"/>
        </w:rPr>
      </w:pPr>
      <w:r w:rsidRPr="003E221D">
        <w:rPr>
          <w:lang w:val="en-CA"/>
        </w:rPr>
        <w:t>Mon</w:t>
      </w:r>
      <w:r w:rsidR="007A2C1A">
        <w:rPr>
          <w:lang w:val="en-CA"/>
        </w:rPr>
        <w:t>day, October 5</w:t>
      </w:r>
      <w:r w:rsidR="007A2C1A" w:rsidRPr="007A2C1A">
        <w:rPr>
          <w:vertAlign w:val="superscript"/>
          <w:lang w:val="en-CA"/>
        </w:rPr>
        <w:t>th</w:t>
      </w:r>
      <w:r w:rsidR="007A2C1A">
        <w:rPr>
          <w:lang w:val="en-CA"/>
        </w:rPr>
        <w:t xml:space="preserve"> @ 6:00pm</w:t>
      </w:r>
    </w:p>
    <w:p w14:paraId="7A157178" w14:textId="77777777" w:rsidR="003E221D" w:rsidRPr="003E221D" w:rsidRDefault="003E221D" w:rsidP="003E221D"/>
    <w:p w14:paraId="51B362E0" w14:textId="38436949" w:rsidR="0004250C" w:rsidRPr="00876655" w:rsidRDefault="00C86FA1" w:rsidP="0004250C">
      <w:pPr>
        <w:rPr>
          <w:rFonts w:eastAsiaTheme="majorEastAsia" w:cstheme="majorBidi"/>
          <w:sz w:val="24"/>
          <w:szCs w:val="24"/>
        </w:rPr>
      </w:pPr>
      <w:r>
        <w:t xml:space="preserve">Meeting was adjourned at </w:t>
      </w:r>
      <w:r w:rsidR="00E74CFD">
        <w:t>8</w:t>
      </w:r>
      <w:r w:rsidR="00DF02F2">
        <w:t xml:space="preserve"> </w:t>
      </w:r>
      <w:r>
        <w:t>pm</w:t>
      </w:r>
    </w:p>
    <w:sectPr w:rsidR="0004250C" w:rsidRPr="00876655" w:rsidSect="00C80A2B">
      <w:pgSz w:w="12240" w:h="15840"/>
      <w:pgMar w:top="-265" w:right="1080" w:bottom="568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6560" w14:textId="77777777" w:rsidR="000465C3" w:rsidRDefault="000465C3">
      <w:r>
        <w:separator/>
      </w:r>
    </w:p>
  </w:endnote>
  <w:endnote w:type="continuationSeparator" w:id="0">
    <w:p w14:paraId="735F26BB" w14:textId="77777777" w:rsidR="000465C3" w:rsidRDefault="00046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22F5C" w14:textId="77777777" w:rsidR="000465C3" w:rsidRDefault="000465C3">
      <w:r>
        <w:separator/>
      </w:r>
    </w:p>
  </w:footnote>
  <w:footnote w:type="continuationSeparator" w:id="0">
    <w:p w14:paraId="7F4C4CE4" w14:textId="77777777" w:rsidR="000465C3" w:rsidRDefault="00046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52F02C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0A2991"/>
    <w:multiLevelType w:val="hybridMultilevel"/>
    <w:tmpl w:val="888495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B17F8"/>
    <w:multiLevelType w:val="multilevel"/>
    <w:tmpl w:val="915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50E17"/>
    <w:multiLevelType w:val="hybridMultilevel"/>
    <w:tmpl w:val="7518A9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478759">
    <w:abstractNumId w:val="14"/>
  </w:num>
  <w:num w:numId="2" w16cid:durableId="1433237341">
    <w:abstractNumId w:val="17"/>
  </w:num>
  <w:num w:numId="3" w16cid:durableId="855968409">
    <w:abstractNumId w:val="12"/>
  </w:num>
  <w:num w:numId="4" w16cid:durableId="595095095">
    <w:abstractNumId w:val="10"/>
  </w:num>
  <w:num w:numId="5" w16cid:durableId="1960843496">
    <w:abstractNumId w:val="13"/>
  </w:num>
  <w:num w:numId="6" w16cid:durableId="1030766330">
    <w:abstractNumId w:val="9"/>
  </w:num>
  <w:num w:numId="7" w16cid:durableId="1568568945">
    <w:abstractNumId w:val="7"/>
  </w:num>
  <w:num w:numId="8" w16cid:durableId="723263097">
    <w:abstractNumId w:val="6"/>
  </w:num>
  <w:num w:numId="9" w16cid:durableId="16782570">
    <w:abstractNumId w:val="5"/>
  </w:num>
  <w:num w:numId="10" w16cid:durableId="1043210331">
    <w:abstractNumId w:val="4"/>
  </w:num>
  <w:num w:numId="11" w16cid:durableId="1637643140">
    <w:abstractNumId w:val="8"/>
  </w:num>
  <w:num w:numId="12" w16cid:durableId="1095637725">
    <w:abstractNumId w:val="3"/>
  </w:num>
  <w:num w:numId="13" w16cid:durableId="1048264789">
    <w:abstractNumId w:val="2"/>
  </w:num>
  <w:num w:numId="14" w16cid:durableId="294338312">
    <w:abstractNumId w:val="1"/>
  </w:num>
  <w:num w:numId="15" w16cid:durableId="1833370733">
    <w:abstractNumId w:val="0"/>
  </w:num>
  <w:num w:numId="16" w16cid:durableId="1698193034">
    <w:abstractNumId w:val="19"/>
  </w:num>
  <w:num w:numId="17" w16cid:durableId="1842545932">
    <w:abstractNumId w:val="21"/>
  </w:num>
  <w:num w:numId="18" w16cid:durableId="596598419">
    <w:abstractNumId w:val="20"/>
  </w:num>
  <w:num w:numId="19" w16cid:durableId="683166105">
    <w:abstractNumId w:val="9"/>
  </w:num>
  <w:num w:numId="20" w16cid:durableId="1095974319">
    <w:abstractNumId w:val="16"/>
  </w:num>
  <w:num w:numId="21" w16cid:durableId="473715757">
    <w:abstractNumId w:val="11"/>
  </w:num>
  <w:num w:numId="22" w16cid:durableId="1661885038">
    <w:abstractNumId w:val="15"/>
  </w:num>
  <w:num w:numId="23" w16cid:durableId="13275895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0C"/>
    <w:rsid w:val="00001178"/>
    <w:rsid w:val="00014090"/>
    <w:rsid w:val="00017239"/>
    <w:rsid w:val="00022357"/>
    <w:rsid w:val="000327FF"/>
    <w:rsid w:val="0004250C"/>
    <w:rsid w:val="000454E3"/>
    <w:rsid w:val="00046512"/>
    <w:rsid w:val="000465C3"/>
    <w:rsid w:val="00056A41"/>
    <w:rsid w:val="00062A77"/>
    <w:rsid w:val="00072585"/>
    <w:rsid w:val="0007293E"/>
    <w:rsid w:val="000756B4"/>
    <w:rsid w:val="00081D4D"/>
    <w:rsid w:val="00090F53"/>
    <w:rsid w:val="00095DCA"/>
    <w:rsid w:val="000B0052"/>
    <w:rsid w:val="000B5DA4"/>
    <w:rsid w:val="000C5703"/>
    <w:rsid w:val="000C58C2"/>
    <w:rsid w:val="000D1B9D"/>
    <w:rsid w:val="000E7F72"/>
    <w:rsid w:val="000F21A5"/>
    <w:rsid w:val="001012A1"/>
    <w:rsid w:val="001034A5"/>
    <w:rsid w:val="00110D3A"/>
    <w:rsid w:val="00116E2A"/>
    <w:rsid w:val="00117966"/>
    <w:rsid w:val="00123449"/>
    <w:rsid w:val="00131F30"/>
    <w:rsid w:val="0013686D"/>
    <w:rsid w:val="001516CF"/>
    <w:rsid w:val="00151E11"/>
    <w:rsid w:val="00156A57"/>
    <w:rsid w:val="00166962"/>
    <w:rsid w:val="00174A51"/>
    <w:rsid w:val="00182F4C"/>
    <w:rsid w:val="00184799"/>
    <w:rsid w:val="00185015"/>
    <w:rsid w:val="00187A1C"/>
    <w:rsid w:val="00190A73"/>
    <w:rsid w:val="0019508E"/>
    <w:rsid w:val="0019575F"/>
    <w:rsid w:val="00196BE1"/>
    <w:rsid w:val="001B7200"/>
    <w:rsid w:val="001D52F8"/>
    <w:rsid w:val="001E45BA"/>
    <w:rsid w:val="001F613B"/>
    <w:rsid w:val="001F6352"/>
    <w:rsid w:val="002017CF"/>
    <w:rsid w:val="00201F61"/>
    <w:rsid w:val="0020539C"/>
    <w:rsid w:val="00225DD7"/>
    <w:rsid w:val="0029482A"/>
    <w:rsid w:val="00295F95"/>
    <w:rsid w:val="002A2B44"/>
    <w:rsid w:val="002A3FCB"/>
    <w:rsid w:val="002A74B3"/>
    <w:rsid w:val="002B2788"/>
    <w:rsid w:val="002B2E8B"/>
    <w:rsid w:val="002C3FD2"/>
    <w:rsid w:val="002D3701"/>
    <w:rsid w:val="002E0A8F"/>
    <w:rsid w:val="002E7460"/>
    <w:rsid w:val="00326B5C"/>
    <w:rsid w:val="00332BB4"/>
    <w:rsid w:val="00336A04"/>
    <w:rsid w:val="00365EB7"/>
    <w:rsid w:val="00371EFB"/>
    <w:rsid w:val="00373C1D"/>
    <w:rsid w:val="003750DD"/>
    <w:rsid w:val="0038043F"/>
    <w:rsid w:val="00386175"/>
    <w:rsid w:val="003871FA"/>
    <w:rsid w:val="003951EB"/>
    <w:rsid w:val="003B14B6"/>
    <w:rsid w:val="003B5FCE"/>
    <w:rsid w:val="003B6B71"/>
    <w:rsid w:val="003C18F8"/>
    <w:rsid w:val="003D74CE"/>
    <w:rsid w:val="003E221D"/>
    <w:rsid w:val="003E666F"/>
    <w:rsid w:val="003F11C0"/>
    <w:rsid w:val="003F6555"/>
    <w:rsid w:val="00402E7E"/>
    <w:rsid w:val="00403B95"/>
    <w:rsid w:val="004071DA"/>
    <w:rsid w:val="00416222"/>
    <w:rsid w:val="004169B4"/>
    <w:rsid w:val="004207F6"/>
    <w:rsid w:val="00424F9F"/>
    <w:rsid w:val="00435446"/>
    <w:rsid w:val="00452CBB"/>
    <w:rsid w:val="00453126"/>
    <w:rsid w:val="004619A5"/>
    <w:rsid w:val="00466C22"/>
    <w:rsid w:val="0047017B"/>
    <w:rsid w:val="00476525"/>
    <w:rsid w:val="00481F57"/>
    <w:rsid w:val="004832C8"/>
    <w:rsid w:val="00483A6F"/>
    <w:rsid w:val="004915D8"/>
    <w:rsid w:val="004A0573"/>
    <w:rsid w:val="004A466B"/>
    <w:rsid w:val="004D1C2E"/>
    <w:rsid w:val="004D3A2C"/>
    <w:rsid w:val="004D3FC0"/>
    <w:rsid w:val="004D5988"/>
    <w:rsid w:val="004E26D6"/>
    <w:rsid w:val="004E66DB"/>
    <w:rsid w:val="004F4532"/>
    <w:rsid w:val="005026BE"/>
    <w:rsid w:val="005039CD"/>
    <w:rsid w:val="00506542"/>
    <w:rsid w:val="00510F28"/>
    <w:rsid w:val="00512149"/>
    <w:rsid w:val="00515BA5"/>
    <w:rsid w:val="0051774D"/>
    <w:rsid w:val="0052541E"/>
    <w:rsid w:val="005276EC"/>
    <w:rsid w:val="00533375"/>
    <w:rsid w:val="00533C16"/>
    <w:rsid w:val="00537276"/>
    <w:rsid w:val="0055048F"/>
    <w:rsid w:val="005530B3"/>
    <w:rsid w:val="00561301"/>
    <w:rsid w:val="0056156F"/>
    <w:rsid w:val="00567F10"/>
    <w:rsid w:val="00570DDF"/>
    <w:rsid w:val="0058206D"/>
    <w:rsid w:val="00584C34"/>
    <w:rsid w:val="00584D7D"/>
    <w:rsid w:val="00587CE6"/>
    <w:rsid w:val="00591AB5"/>
    <w:rsid w:val="005B1C70"/>
    <w:rsid w:val="005B2D97"/>
    <w:rsid w:val="005C7E64"/>
    <w:rsid w:val="005D197B"/>
    <w:rsid w:val="005D2056"/>
    <w:rsid w:val="005E0271"/>
    <w:rsid w:val="005E5A5E"/>
    <w:rsid w:val="005E7B8F"/>
    <w:rsid w:val="005F7064"/>
    <w:rsid w:val="006043F2"/>
    <w:rsid w:val="00614412"/>
    <w:rsid w:val="006150B0"/>
    <w:rsid w:val="00624148"/>
    <w:rsid w:val="00635577"/>
    <w:rsid w:val="0065550F"/>
    <w:rsid w:val="00655F6F"/>
    <w:rsid w:val="00672259"/>
    <w:rsid w:val="006842F1"/>
    <w:rsid w:val="00684306"/>
    <w:rsid w:val="006956DE"/>
    <w:rsid w:val="006B19AD"/>
    <w:rsid w:val="006D5E6A"/>
    <w:rsid w:val="006E5C69"/>
    <w:rsid w:val="006E74A9"/>
    <w:rsid w:val="00703F95"/>
    <w:rsid w:val="00710F1C"/>
    <w:rsid w:val="007173EB"/>
    <w:rsid w:val="007270FC"/>
    <w:rsid w:val="00752A00"/>
    <w:rsid w:val="00763873"/>
    <w:rsid w:val="007638A6"/>
    <w:rsid w:val="00766A7A"/>
    <w:rsid w:val="00772E3C"/>
    <w:rsid w:val="00774146"/>
    <w:rsid w:val="0078288E"/>
    <w:rsid w:val="00786D8E"/>
    <w:rsid w:val="0078700B"/>
    <w:rsid w:val="00797F60"/>
    <w:rsid w:val="007A2C1A"/>
    <w:rsid w:val="007A6023"/>
    <w:rsid w:val="007B3F2B"/>
    <w:rsid w:val="007B4503"/>
    <w:rsid w:val="007B507E"/>
    <w:rsid w:val="007C479E"/>
    <w:rsid w:val="007D3403"/>
    <w:rsid w:val="007D39AA"/>
    <w:rsid w:val="007E07F5"/>
    <w:rsid w:val="007F026B"/>
    <w:rsid w:val="007F07F5"/>
    <w:rsid w:val="007F1947"/>
    <w:rsid w:val="007F1A48"/>
    <w:rsid w:val="007F3A0A"/>
    <w:rsid w:val="00806827"/>
    <w:rsid w:val="00806A24"/>
    <w:rsid w:val="00807126"/>
    <w:rsid w:val="0081610A"/>
    <w:rsid w:val="008222E4"/>
    <w:rsid w:val="008276BD"/>
    <w:rsid w:val="00832FAF"/>
    <w:rsid w:val="008331B5"/>
    <w:rsid w:val="008361F1"/>
    <w:rsid w:val="0083758C"/>
    <w:rsid w:val="0087444D"/>
    <w:rsid w:val="008746A9"/>
    <w:rsid w:val="00876655"/>
    <w:rsid w:val="0088048C"/>
    <w:rsid w:val="0088374F"/>
    <w:rsid w:val="00883FFD"/>
    <w:rsid w:val="00895650"/>
    <w:rsid w:val="008A13B4"/>
    <w:rsid w:val="008B1346"/>
    <w:rsid w:val="008E1349"/>
    <w:rsid w:val="008E1ECC"/>
    <w:rsid w:val="008E3168"/>
    <w:rsid w:val="008F3681"/>
    <w:rsid w:val="008F40BD"/>
    <w:rsid w:val="008F43FE"/>
    <w:rsid w:val="00905CB6"/>
    <w:rsid w:val="00907EA5"/>
    <w:rsid w:val="00912CC3"/>
    <w:rsid w:val="00945E8B"/>
    <w:rsid w:val="00951263"/>
    <w:rsid w:val="009579FE"/>
    <w:rsid w:val="00960DA0"/>
    <w:rsid w:val="00961FFC"/>
    <w:rsid w:val="00967B20"/>
    <w:rsid w:val="00970A5A"/>
    <w:rsid w:val="009762FE"/>
    <w:rsid w:val="009833DA"/>
    <w:rsid w:val="009848F7"/>
    <w:rsid w:val="00987E72"/>
    <w:rsid w:val="009A1808"/>
    <w:rsid w:val="009B233B"/>
    <w:rsid w:val="009B39C8"/>
    <w:rsid w:val="009C3A26"/>
    <w:rsid w:val="009C3B87"/>
    <w:rsid w:val="009D1B83"/>
    <w:rsid w:val="009E705E"/>
    <w:rsid w:val="009F46D3"/>
    <w:rsid w:val="00A03485"/>
    <w:rsid w:val="00A06D28"/>
    <w:rsid w:val="00A12843"/>
    <w:rsid w:val="00A30E7E"/>
    <w:rsid w:val="00A36301"/>
    <w:rsid w:val="00A36A55"/>
    <w:rsid w:val="00A4308F"/>
    <w:rsid w:val="00A43E2A"/>
    <w:rsid w:val="00A46275"/>
    <w:rsid w:val="00A534D9"/>
    <w:rsid w:val="00A53751"/>
    <w:rsid w:val="00A60C7C"/>
    <w:rsid w:val="00A7679F"/>
    <w:rsid w:val="00A84617"/>
    <w:rsid w:val="00A85E38"/>
    <w:rsid w:val="00A90B44"/>
    <w:rsid w:val="00A95AC9"/>
    <w:rsid w:val="00AA0B1E"/>
    <w:rsid w:val="00AA3DCF"/>
    <w:rsid w:val="00AB3E35"/>
    <w:rsid w:val="00AB5915"/>
    <w:rsid w:val="00AB7160"/>
    <w:rsid w:val="00AC0EF8"/>
    <w:rsid w:val="00AD48CD"/>
    <w:rsid w:val="00B04252"/>
    <w:rsid w:val="00B0507A"/>
    <w:rsid w:val="00B05602"/>
    <w:rsid w:val="00B12C37"/>
    <w:rsid w:val="00B1387C"/>
    <w:rsid w:val="00B226EB"/>
    <w:rsid w:val="00B23E71"/>
    <w:rsid w:val="00B25981"/>
    <w:rsid w:val="00B26010"/>
    <w:rsid w:val="00B440C9"/>
    <w:rsid w:val="00B51AD7"/>
    <w:rsid w:val="00B7207F"/>
    <w:rsid w:val="00B93B14"/>
    <w:rsid w:val="00B94BF9"/>
    <w:rsid w:val="00BB4564"/>
    <w:rsid w:val="00BC6CA2"/>
    <w:rsid w:val="00BD531E"/>
    <w:rsid w:val="00BF0192"/>
    <w:rsid w:val="00C021A3"/>
    <w:rsid w:val="00C04B20"/>
    <w:rsid w:val="00C139A1"/>
    <w:rsid w:val="00C145EB"/>
    <w:rsid w:val="00C1489F"/>
    <w:rsid w:val="00C2106A"/>
    <w:rsid w:val="00C23C2D"/>
    <w:rsid w:val="00C41E6E"/>
    <w:rsid w:val="00C516B5"/>
    <w:rsid w:val="00C53D48"/>
    <w:rsid w:val="00C54681"/>
    <w:rsid w:val="00C606E2"/>
    <w:rsid w:val="00C65CD1"/>
    <w:rsid w:val="00C7267A"/>
    <w:rsid w:val="00C7447B"/>
    <w:rsid w:val="00C80A2B"/>
    <w:rsid w:val="00C81F9A"/>
    <w:rsid w:val="00C86983"/>
    <w:rsid w:val="00C86FA1"/>
    <w:rsid w:val="00C9008F"/>
    <w:rsid w:val="00CA4D76"/>
    <w:rsid w:val="00CA6260"/>
    <w:rsid w:val="00CC4E29"/>
    <w:rsid w:val="00CC7674"/>
    <w:rsid w:val="00CE4060"/>
    <w:rsid w:val="00CE41FE"/>
    <w:rsid w:val="00CE550E"/>
    <w:rsid w:val="00CE7988"/>
    <w:rsid w:val="00CF5F08"/>
    <w:rsid w:val="00D04A75"/>
    <w:rsid w:val="00D07DF6"/>
    <w:rsid w:val="00D25FB8"/>
    <w:rsid w:val="00D350A6"/>
    <w:rsid w:val="00D40AFE"/>
    <w:rsid w:val="00D41A76"/>
    <w:rsid w:val="00D45A07"/>
    <w:rsid w:val="00D50889"/>
    <w:rsid w:val="00D558AD"/>
    <w:rsid w:val="00D738D0"/>
    <w:rsid w:val="00D82779"/>
    <w:rsid w:val="00D9537B"/>
    <w:rsid w:val="00D97972"/>
    <w:rsid w:val="00DA4947"/>
    <w:rsid w:val="00DE0CBB"/>
    <w:rsid w:val="00DE7DDC"/>
    <w:rsid w:val="00DF02F2"/>
    <w:rsid w:val="00DF3C4B"/>
    <w:rsid w:val="00DF4CF8"/>
    <w:rsid w:val="00DF7B38"/>
    <w:rsid w:val="00E25288"/>
    <w:rsid w:val="00E33EF8"/>
    <w:rsid w:val="00E34F82"/>
    <w:rsid w:val="00E36B70"/>
    <w:rsid w:val="00E42850"/>
    <w:rsid w:val="00E454E9"/>
    <w:rsid w:val="00E46EE2"/>
    <w:rsid w:val="00E60A93"/>
    <w:rsid w:val="00E61F8A"/>
    <w:rsid w:val="00E66F62"/>
    <w:rsid w:val="00E74CFD"/>
    <w:rsid w:val="00E92E57"/>
    <w:rsid w:val="00E971B5"/>
    <w:rsid w:val="00EA5A86"/>
    <w:rsid w:val="00EB7B86"/>
    <w:rsid w:val="00EC1BF3"/>
    <w:rsid w:val="00EC2AD7"/>
    <w:rsid w:val="00ED0BEA"/>
    <w:rsid w:val="00ED2EB7"/>
    <w:rsid w:val="00ED2FBB"/>
    <w:rsid w:val="00EE4737"/>
    <w:rsid w:val="00EF328B"/>
    <w:rsid w:val="00F02134"/>
    <w:rsid w:val="00F03945"/>
    <w:rsid w:val="00F1200F"/>
    <w:rsid w:val="00F128F6"/>
    <w:rsid w:val="00F167EF"/>
    <w:rsid w:val="00F200F0"/>
    <w:rsid w:val="00F467CE"/>
    <w:rsid w:val="00F6275D"/>
    <w:rsid w:val="00F76EA3"/>
    <w:rsid w:val="00F80633"/>
    <w:rsid w:val="00F87294"/>
    <w:rsid w:val="00F9136A"/>
    <w:rsid w:val="00F924F2"/>
    <w:rsid w:val="00F925B9"/>
    <w:rsid w:val="00F92791"/>
    <w:rsid w:val="00FA0E43"/>
    <w:rsid w:val="00FA17AA"/>
    <w:rsid w:val="00FB143A"/>
    <w:rsid w:val="00FB6347"/>
    <w:rsid w:val="00FC4DCD"/>
    <w:rsid w:val="00FC72C7"/>
    <w:rsid w:val="00FC73BE"/>
    <w:rsid w:val="00FD2B83"/>
    <w:rsid w:val="00FD579B"/>
    <w:rsid w:val="00FE576D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337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55"/>
    <w:pPr>
      <w:spacing w:before="40" w:after="40"/>
    </w:pPr>
    <w:rPr>
      <w:color w:val="44546A" w:themeColor="text2"/>
      <w:szCs w:val="21"/>
    </w:rPr>
  </w:style>
  <w:style w:type="paragraph" w:styleId="Heading1">
    <w:name w:val="heading 1"/>
    <w:basedOn w:val="Normal"/>
    <w:next w:val="Normal"/>
    <w:uiPriority w:val="9"/>
    <w:qFormat/>
    <w:rsid w:val="00876655"/>
    <w:pPr>
      <w:spacing w:before="600" w:after="12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rsid w:val="00876655"/>
    <w:pPr>
      <w:outlineLvl w:val="1"/>
    </w:pPr>
    <w:rPr>
      <w:rFonts w:asciiTheme="majorHAnsi" w:eastAsiaTheme="majorEastAsia" w:hAnsiTheme="majorHAnsi" w:cstheme="majorBidi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624148"/>
    <w:pPr>
      <w:keepNext/>
      <w:keepLines/>
      <w:spacing w:after="0"/>
      <w:outlineLvl w:val="2"/>
    </w:pPr>
    <w:rPr>
      <w:rFonts w:eastAsiaTheme="majorEastAsia" w:cstheme="majorBidi"/>
      <w:color w:val="2F211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30211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2F211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2F211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BackgroundPlaceholder">
    <w:name w:val="Background Placeholder"/>
    <w:basedOn w:val="Normal"/>
    <w:next w:val="Normal"/>
    <w:semiHidden/>
    <w:qFormat/>
    <w:rsid w:val="00E33EF8"/>
    <w:pPr>
      <w:spacing w:before="0" w:after="600"/>
    </w:pPr>
    <w:rPr>
      <w:sz w:val="1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Title">
    <w:name w:val="Title"/>
    <w:basedOn w:val="Normal"/>
    <w:uiPriority w:val="1"/>
    <w:qFormat/>
    <w:rsid w:val="00876655"/>
    <w:pPr>
      <w:spacing w:before="0" w:after="160"/>
    </w:pPr>
    <w:rPr>
      <w:rFonts w:asciiTheme="majorHAnsi" w:eastAsiaTheme="majorEastAsia" w:hAnsiTheme="majorHAnsi" w:cs="Times New Roman (Headings CS)"/>
      <w:b/>
      <w:bCs/>
      <w:caps/>
      <w:color w:val="000000" w:themeColor="text1"/>
      <w:spacing w:val="40"/>
      <w:sz w:val="60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83758C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876655"/>
    <w:pPr>
      <w:spacing w:after="360"/>
    </w:pPr>
    <w:rPr>
      <w:rFonts w:asciiTheme="majorHAnsi" w:eastAsiaTheme="majorEastAsia" w:hAnsiTheme="majorHAnsi" w:cs="Times New Roman (Headings CS)"/>
      <w:caps/>
      <w:color w:val="000000" w:themeColor="text1"/>
      <w:spacing w:val="4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302119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302119" w:themeColor="accent1" w:themeShade="80" w:shadow="1"/>
        <w:left w:val="single" w:sz="2" w:space="10" w:color="302119" w:themeColor="accent1" w:themeShade="80" w:shadow="1"/>
        <w:bottom w:val="single" w:sz="2" w:space="10" w:color="302119" w:themeColor="accent1" w:themeShade="80" w:shadow="1"/>
        <w:right w:val="single" w:sz="2" w:space="10" w:color="302119" w:themeColor="accent1" w:themeShade="80" w:shadow="1"/>
      </w:pBdr>
      <w:ind w:left="1152" w:right="1152"/>
    </w:pPr>
    <w:rPr>
      <w:i/>
      <w:iCs/>
      <w:color w:val="30211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link w:val="DateChar"/>
    <w:uiPriority w:val="3"/>
    <w:semiHidden/>
    <w:rsid w:val="00774146"/>
    <w:pPr>
      <w:pBdr>
        <w:top w:val="single" w:sz="4" w:space="1" w:color="44546A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semiHidden/>
    <w:rsid w:val="00A84617"/>
    <w:rPr>
      <w:rFonts w:asciiTheme="majorHAnsi" w:hAnsiTheme="majorHAnsi"/>
      <w:color w:val="44546A" w:themeColor="text2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2F2119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2F2119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302119" w:themeColor="accent1" w:themeShade="80"/>
        <w:bottom w:val="single" w:sz="4" w:space="10" w:color="302119" w:themeColor="accent1" w:themeShade="80"/>
      </w:pBdr>
      <w:spacing w:before="360" w:after="360"/>
      <w:jc w:val="center"/>
    </w:pPr>
    <w:rPr>
      <w:i/>
      <w:iCs/>
      <w:color w:val="3021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302119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30211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00331E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00663D" w:themeColor="accent3"/>
        <w:bottom w:val="single" w:sz="24" w:space="0" w:color="00663D" w:themeColor="accent3"/>
        <w:insideH w:val="single" w:sz="8" w:space="0" w:color="BFB6AB" w:themeColor="accent2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17"/>
    <w:rPr>
      <w:rFonts w:asciiTheme="majorHAnsi" w:eastAsiaTheme="majorEastAsia" w:hAnsiTheme="majorHAnsi" w:cstheme="majorBidi"/>
      <w:color w:val="2F2119" w:themeColor="accent1" w:themeShade="7F"/>
      <w:sz w:val="24"/>
      <w:szCs w:val="24"/>
    </w:rPr>
  </w:style>
  <w:style w:type="paragraph" w:customStyle="1" w:styleId="PageNumbers">
    <w:name w:val="Page Numbers"/>
    <w:basedOn w:val="Normal"/>
    <w:uiPriority w:val="12"/>
    <w:semiHidden/>
    <w:qFormat/>
    <w:rsid w:val="00C9008F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cla\AppData\Roaming\Microsoft\Templates\Classic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31FA7F22494BB7812271DFAB68E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F95E4-E464-4743-AE94-833157DA7DC3}"/>
      </w:docPartPr>
      <w:docPartBody>
        <w:p w:rsidR="00BC0463" w:rsidRDefault="00BC0463">
          <w:pPr>
            <w:pStyle w:val="7A31FA7F22494BB7812271DFAB68E9BA"/>
          </w:pPr>
          <w:r w:rsidRPr="00797F60">
            <w:t>meeting Minutes</w:t>
          </w:r>
        </w:p>
      </w:docPartBody>
    </w:docPart>
    <w:docPart>
      <w:docPartPr>
        <w:name w:val="3CEB13D4BE66413F9FC6B1F5AD13F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DF6E0-A359-427A-A7A3-45D33A2EEEC7}"/>
      </w:docPartPr>
      <w:docPartBody>
        <w:p w:rsidR="00BC0463" w:rsidRDefault="00BC0463">
          <w:pPr>
            <w:pStyle w:val="3CEB13D4BE66413F9FC6B1F5AD13F652"/>
          </w:pPr>
          <w:r w:rsidRPr="00876655">
            <w:t>Date:</w:t>
          </w:r>
        </w:p>
      </w:docPartBody>
    </w:docPart>
    <w:docPart>
      <w:docPartPr>
        <w:name w:val="E8F820AA6BDA49EE884A229FD75CF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96636-1411-4C8C-9DAA-171B1104C92E}"/>
      </w:docPartPr>
      <w:docPartBody>
        <w:p w:rsidR="00BC0463" w:rsidRDefault="00BC0463">
          <w:pPr>
            <w:pStyle w:val="E8F820AA6BDA49EE884A229FD75CF4F0"/>
          </w:pPr>
          <w:r w:rsidRPr="00876655">
            <w:t xml:space="preserve">Time: </w:t>
          </w:r>
        </w:p>
      </w:docPartBody>
    </w:docPart>
    <w:docPart>
      <w:docPartPr>
        <w:name w:val="52DD7BE89F0641CF830F88763213E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D4AB1-BDA2-4D47-85E5-1C16758490A5}"/>
      </w:docPartPr>
      <w:docPartBody>
        <w:p w:rsidR="00BC0463" w:rsidRDefault="00BC0463">
          <w:pPr>
            <w:pStyle w:val="52DD7BE89F0641CF830F88763213E873"/>
          </w:pPr>
          <w:r w:rsidRPr="00C021A3">
            <w:t>Meeting called to order by</w:t>
          </w:r>
          <w:r>
            <w:t>:</w:t>
          </w:r>
        </w:p>
      </w:docPartBody>
    </w:docPart>
    <w:docPart>
      <w:docPartPr>
        <w:name w:val="10BF4AEB58AC42F6A67FEAE658E8B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AF238-4519-41B1-B143-74F612D6F2B0}"/>
      </w:docPartPr>
      <w:docPartBody>
        <w:p w:rsidR="00BC0463" w:rsidRDefault="00BC0463">
          <w:pPr>
            <w:pStyle w:val="10BF4AEB58AC42F6A67FEAE658E8BF59"/>
          </w:pPr>
          <w:r>
            <w:t>In attendance</w:t>
          </w:r>
        </w:p>
      </w:docPartBody>
    </w:docPart>
    <w:docPart>
      <w:docPartPr>
        <w:name w:val="3FA0876726724E5691BF8F8C31FAA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FB5FC-03D0-457C-8EF2-50878BA1ADEA}"/>
      </w:docPartPr>
      <w:docPartBody>
        <w:p w:rsidR="00BC0463" w:rsidRDefault="00BC0463">
          <w:pPr>
            <w:pStyle w:val="3FA0876726724E5691BF8F8C31FAAC2C"/>
          </w:pPr>
          <w:r>
            <w:t>Budget</w:t>
          </w:r>
        </w:p>
      </w:docPartBody>
    </w:docPart>
    <w:docPart>
      <w:docPartPr>
        <w:name w:val="60000196C91644B291675D72CEDE5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1F441-2219-4B05-93AF-1C7CDC8EFADD}"/>
      </w:docPartPr>
      <w:docPartBody>
        <w:p w:rsidR="00BC0463" w:rsidRDefault="00BC0463">
          <w:pPr>
            <w:pStyle w:val="60000196C91644B291675D72CEDE5D23"/>
          </w:pPr>
          <w:r>
            <w:t>reports</w:t>
          </w:r>
        </w:p>
      </w:docPartBody>
    </w:docPart>
    <w:docPart>
      <w:docPartPr>
        <w:name w:val="CD4FD47889814E56BD5184F47E6B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00A16-73D6-41EC-93C5-EB0236D75BD4}"/>
      </w:docPartPr>
      <w:docPartBody>
        <w:p w:rsidR="00BC0463" w:rsidRDefault="00BC0463" w:rsidP="00BC0463">
          <w:pPr>
            <w:pStyle w:val="CD4FD47889814E56BD5184F47E6B9E83"/>
          </w:pPr>
          <w:r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8652">
    <w:abstractNumId w:val="1"/>
  </w:num>
  <w:num w:numId="2" w16cid:durableId="12616436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63"/>
    <w:rsid w:val="000327FF"/>
    <w:rsid w:val="000454E3"/>
    <w:rsid w:val="00123449"/>
    <w:rsid w:val="00145286"/>
    <w:rsid w:val="001B7200"/>
    <w:rsid w:val="0028278C"/>
    <w:rsid w:val="003548EE"/>
    <w:rsid w:val="00710F1C"/>
    <w:rsid w:val="007F07F5"/>
    <w:rsid w:val="00890B73"/>
    <w:rsid w:val="008E1ECC"/>
    <w:rsid w:val="0096184A"/>
    <w:rsid w:val="00A03485"/>
    <w:rsid w:val="00A7679F"/>
    <w:rsid w:val="00AA3DCF"/>
    <w:rsid w:val="00AC666B"/>
    <w:rsid w:val="00B26010"/>
    <w:rsid w:val="00BC0463"/>
    <w:rsid w:val="00D50513"/>
    <w:rsid w:val="00D82281"/>
    <w:rsid w:val="00DF5572"/>
    <w:rsid w:val="00F9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31FA7F22494BB7812271DFAB68E9BA">
    <w:name w:val="7A31FA7F22494BB7812271DFAB68E9BA"/>
  </w:style>
  <w:style w:type="paragraph" w:customStyle="1" w:styleId="3CEB13D4BE66413F9FC6B1F5AD13F652">
    <w:name w:val="3CEB13D4BE66413F9FC6B1F5AD13F652"/>
  </w:style>
  <w:style w:type="paragraph" w:customStyle="1" w:styleId="E8F820AA6BDA49EE884A229FD75CF4F0">
    <w:name w:val="E8F820AA6BDA49EE884A229FD75CF4F0"/>
  </w:style>
  <w:style w:type="paragraph" w:customStyle="1" w:styleId="52DD7BE89F0641CF830F88763213E873">
    <w:name w:val="52DD7BE89F0641CF830F88763213E873"/>
  </w:style>
  <w:style w:type="paragraph" w:customStyle="1" w:styleId="10BF4AEB58AC42F6A67FEAE658E8BF59">
    <w:name w:val="10BF4AEB58AC42F6A67FEAE658E8BF59"/>
  </w:style>
  <w:style w:type="paragraph" w:customStyle="1" w:styleId="3FA0876726724E5691BF8F8C31FAAC2C">
    <w:name w:val="3FA0876726724E5691BF8F8C31FAAC2C"/>
  </w:style>
  <w:style w:type="paragraph" w:customStyle="1" w:styleId="60000196C91644B291675D72CEDE5D23">
    <w:name w:val="60000196C91644B291675D72CEDE5D23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20" w:after="120" w:line="240" w:lineRule="exact"/>
      <w:ind w:left="0" w:firstLine="0"/>
      <w:contextualSpacing/>
    </w:pPr>
    <w:rPr>
      <w:color w:val="0E2841" w:themeColor="text2"/>
      <w:kern w:val="0"/>
      <w:sz w:val="22"/>
      <w:szCs w:val="21"/>
      <w:lang w:val="en-US" w:eastAsia="ja-JP"/>
      <w14:ligatures w14:val="none"/>
    </w:rPr>
  </w:style>
  <w:style w:type="paragraph" w:customStyle="1" w:styleId="CD4FD47889814E56BD5184F47E6B9E83">
    <w:name w:val="CD4FD47889814E56BD5184F47E6B9E83"/>
    <w:rsid w:val="00BC04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FD6F9-5CD7-4550-8D85-2614CDE72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BCE19-D873-48E7-8AA1-A7C6AF3092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2C0C69A4-DCA6-4A12-8500-1AC62584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minutes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2026-09-15T13:49:00Z</dcterms:created>
  <dcterms:modified xsi:type="dcterms:W3CDTF">2026-09-15T13:49:00Z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