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0373" w14:textId="77777777" w:rsidR="00A84617" w:rsidRDefault="00876655" w:rsidP="00A84617">
      <w:pPr>
        <w:pStyle w:val="BackgroundPlaceholder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4AF95370" wp14:editId="198642A2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9098280" cy="10058400"/>
                <wp:effectExtent l="0" t="0" r="7620" b="0"/>
                <wp:wrapNone/>
                <wp:docPr id="1336048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8280" cy="1005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F8EAE" id="Rectangle 1" o:spid="_x0000_s1026" alt="&quot;&quot;" style="position:absolute;margin-left:665.2pt;margin-top:0;width:716.4pt;height:11in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" fillcolor="#f2f0ee [661]" stroked="f" strokeweight="1.25pt">
                <w10:wrap anchorx="page" anchory="page"/>
                <w10:anchorlock/>
              </v:rect>
            </w:pict>
          </mc:Fallback>
        </mc:AlternateContent>
      </w:r>
    </w:p>
    <w:tbl>
      <w:tblPr>
        <w:tblpPr w:leftFromText="180" w:rightFromText="180" w:vertAnchor="text" w:horzAnchor="margin" w:tblpY="203"/>
        <w:tblW w:w="0" w:type="auto"/>
        <w:tblLook w:val="0680" w:firstRow="0" w:lastRow="0" w:firstColumn="1" w:lastColumn="0" w:noHBand="1" w:noVBand="1"/>
      </w:tblPr>
      <w:tblGrid>
        <w:gridCol w:w="3330"/>
        <w:gridCol w:w="6750"/>
      </w:tblGrid>
      <w:tr w:rsidR="00A84617" w:rsidRPr="00184799" w14:paraId="6C4586A3" w14:textId="77777777" w:rsidTr="00007D14">
        <w:tc>
          <w:tcPr>
            <w:tcW w:w="10080" w:type="dxa"/>
            <w:gridSpan w:val="2"/>
          </w:tcPr>
          <w:p w14:paraId="4A424B09" w14:textId="7246E631" w:rsidR="00A84617" w:rsidRPr="00797F60" w:rsidRDefault="00E77EC4" w:rsidP="00007D14">
            <w:pPr>
              <w:pStyle w:val="Title"/>
            </w:pPr>
            <w:r>
              <w:t>M</w:t>
            </w:r>
            <w:r w:rsidR="00110958">
              <w:t xml:space="preserve">EETING </w:t>
            </w:r>
            <w:r w:rsidR="00A479C3">
              <w:t>minutes</w:t>
            </w:r>
          </w:p>
        </w:tc>
      </w:tr>
      <w:tr w:rsidR="00A84617" w:rsidRPr="00184799" w14:paraId="53DB26E6" w14:textId="77777777" w:rsidTr="00007D14">
        <w:tc>
          <w:tcPr>
            <w:tcW w:w="10080" w:type="dxa"/>
            <w:gridSpan w:val="2"/>
            <w:tcBorders>
              <w:bottom w:val="single" w:sz="24" w:space="0" w:color="00663D" w:themeColor="accent3"/>
            </w:tcBorders>
          </w:tcPr>
          <w:p w14:paraId="424B0A69" w14:textId="7774248E" w:rsidR="00A84617" w:rsidRPr="00184799" w:rsidRDefault="0004250C" w:rsidP="00007D14">
            <w:pPr>
              <w:pStyle w:val="Subtitle"/>
            </w:pPr>
            <w:r>
              <w:t>Wilberforce Home and School</w:t>
            </w:r>
          </w:p>
        </w:tc>
      </w:tr>
      <w:tr w:rsidR="00A84617" w:rsidRPr="00184799" w14:paraId="41EEC54B" w14:textId="77777777" w:rsidTr="00007D14">
        <w:trPr>
          <w:trHeight w:val="720"/>
        </w:trPr>
        <w:tc>
          <w:tcPr>
            <w:tcW w:w="333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19702DB5" w14:textId="77777777" w:rsidR="00A84617" w:rsidRPr="00876655" w:rsidRDefault="00000000" w:rsidP="00876655">
            <w:sdt>
              <w:sdtPr>
                <w:id w:val="-1327819981"/>
                <w:placeholder>
                  <w:docPart w:val="3CEB13D4BE66413F9FC6B1F5AD13F652"/>
                </w:placeholder>
                <w:temporary/>
                <w:showingPlcHdr/>
                <w15:appearance w15:val="hidden"/>
              </w:sdtPr>
              <w:sdtContent>
                <w:r w:rsidR="00A84617" w:rsidRPr="00876655">
                  <w:t>Date: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7F963EA9" w14:textId="7F2F52B7" w:rsidR="00A84617" w:rsidRPr="00C021A3" w:rsidRDefault="00C6096D" w:rsidP="00876655">
            <w:r>
              <w:t>October 5th</w:t>
            </w:r>
            <w:r w:rsidR="0004250C">
              <w:t>, 202</w:t>
            </w:r>
            <w:r w:rsidR="00CB5788">
              <w:t>6</w:t>
            </w:r>
          </w:p>
        </w:tc>
      </w:tr>
      <w:tr w:rsidR="00A84617" w:rsidRPr="00184799" w14:paraId="41291CA4" w14:textId="77777777" w:rsidTr="00007D14">
        <w:trPr>
          <w:trHeight w:val="720"/>
        </w:trPr>
        <w:tc>
          <w:tcPr>
            <w:tcW w:w="3330" w:type="dxa"/>
            <w:noWrap/>
            <w:vAlign w:val="center"/>
          </w:tcPr>
          <w:p w14:paraId="0013974E" w14:textId="77777777" w:rsidR="00A84617" w:rsidRPr="00876655" w:rsidRDefault="00000000" w:rsidP="00876655">
            <w:sdt>
              <w:sdtPr>
                <w:id w:val="1162287983"/>
                <w:placeholder>
                  <w:docPart w:val="E8F820AA6BDA49EE884A229FD75CF4F0"/>
                </w:placeholder>
                <w:temporary/>
                <w:showingPlcHdr/>
                <w15:appearance w15:val="hidden"/>
              </w:sdtPr>
              <w:sdtContent>
                <w:r w:rsidR="00A84617" w:rsidRPr="00876655">
                  <w:t xml:space="preserve">Time: 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noWrap/>
            <w:vAlign w:val="center"/>
          </w:tcPr>
          <w:p w14:paraId="0AA042A3" w14:textId="71171A2F" w:rsidR="00A84617" w:rsidRPr="00C021A3" w:rsidRDefault="0004250C" w:rsidP="00876655">
            <w:r>
              <w:t>6:</w:t>
            </w:r>
            <w:r w:rsidR="00C6096D">
              <w:t>3</w:t>
            </w:r>
            <w:r w:rsidR="00653713">
              <w:t>0</w:t>
            </w:r>
            <w:r>
              <w:t>pm</w:t>
            </w:r>
          </w:p>
        </w:tc>
      </w:tr>
      <w:tr w:rsidR="00A84617" w:rsidRPr="00184799" w14:paraId="5C1858EF" w14:textId="77777777" w:rsidTr="00007D14">
        <w:trPr>
          <w:trHeight w:val="720"/>
        </w:trPr>
        <w:tc>
          <w:tcPr>
            <w:tcW w:w="333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613C9444" w14:textId="77777777" w:rsidR="00A84617" w:rsidRPr="00C021A3" w:rsidRDefault="00000000" w:rsidP="00876655">
            <w:sdt>
              <w:sdtPr>
                <w:id w:val="1673603272"/>
                <w:placeholder>
                  <w:docPart w:val="52DD7BE89F0641CF830F88763213E873"/>
                </w:placeholder>
                <w:temporary/>
                <w:showingPlcHdr/>
                <w15:appearance w15:val="hidden"/>
              </w:sdtPr>
              <w:sdtContent>
                <w:r w:rsidR="00A84617" w:rsidRPr="00C021A3">
                  <w:t>Meeting called to order by</w:t>
                </w:r>
                <w:r w:rsidR="00A84617">
                  <w:t>:</w:t>
                </w:r>
              </w:sdtContent>
            </w:sdt>
            <w:r w:rsidR="00A84617" w:rsidRPr="00C021A3">
              <w:t xml:space="preserve"> </w:t>
            </w:r>
          </w:p>
        </w:tc>
        <w:tc>
          <w:tcPr>
            <w:tcW w:w="675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6C10D06A" w14:textId="0E2472F5" w:rsidR="00A84617" w:rsidRPr="00C021A3" w:rsidRDefault="0004250C" w:rsidP="00876655">
            <w:r>
              <w:t>Kristina Miller</w:t>
            </w:r>
            <w:r w:rsidR="00A84617" w:rsidRPr="00C021A3">
              <w:t xml:space="preserve"> </w:t>
            </w:r>
          </w:p>
        </w:tc>
      </w:tr>
    </w:tbl>
    <w:p w14:paraId="2D18AE5B" w14:textId="77777777" w:rsidR="00A84617" w:rsidRDefault="00A84617" w:rsidP="00A84617"/>
    <w:p w14:paraId="26E59142" w14:textId="03C348BC" w:rsidR="00FE576D" w:rsidRDefault="007943A6" w:rsidP="00184799">
      <w:pPr>
        <w:pStyle w:val="Heading1"/>
      </w:pPr>
      <w:r>
        <w:t>In attendance</w:t>
      </w:r>
    </w:p>
    <w:p w14:paraId="16B6F16E" w14:textId="77777777" w:rsidR="00DC4AAD" w:rsidRDefault="0004250C">
      <w:pPr>
        <w:rPr>
          <w:lang w:val="fr-CA"/>
        </w:rPr>
      </w:pPr>
      <w:r w:rsidRPr="007943A6">
        <w:rPr>
          <w:lang w:val="fr-CA"/>
        </w:rPr>
        <w:t>Kristina</w:t>
      </w:r>
      <w:r w:rsidR="007943A6" w:rsidRPr="007943A6">
        <w:rPr>
          <w:lang w:val="fr-CA"/>
        </w:rPr>
        <w:t>, Christian, Danielle, Joel, D</w:t>
      </w:r>
      <w:r w:rsidR="007943A6">
        <w:rPr>
          <w:lang w:val="fr-CA"/>
        </w:rPr>
        <w:t>awn,</w:t>
      </w:r>
      <w:r w:rsidR="00682384">
        <w:rPr>
          <w:lang w:val="fr-CA"/>
        </w:rPr>
        <w:t xml:space="preserve"> </w:t>
      </w:r>
      <w:r w:rsidR="007943A6">
        <w:rPr>
          <w:lang w:val="fr-CA"/>
        </w:rPr>
        <w:t xml:space="preserve">Corey, </w:t>
      </w:r>
      <w:r w:rsidR="00682384">
        <w:rPr>
          <w:lang w:val="fr-CA"/>
        </w:rPr>
        <w:t>Terri, Crystalyn, Beth, Kristi, Colin,</w:t>
      </w:r>
    </w:p>
    <w:p w14:paraId="50024D4B" w14:textId="16BE1EF9" w:rsidR="00FE576D" w:rsidRPr="00DC4AAD" w:rsidRDefault="00682384">
      <w:pPr>
        <w:rPr>
          <w:lang w:val="en-CA"/>
        </w:rPr>
      </w:pPr>
      <w:r w:rsidRPr="00DC4AAD">
        <w:rPr>
          <w:lang w:val="en-CA"/>
        </w:rPr>
        <w:t>Erica</w:t>
      </w:r>
      <w:r w:rsidR="00DC4AAD" w:rsidRPr="00DC4AAD">
        <w:rPr>
          <w:lang w:val="en-CA"/>
        </w:rPr>
        <w:t xml:space="preserve"> </w:t>
      </w:r>
      <w:r w:rsidRPr="00DC4AAD">
        <w:rPr>
          <w:lang w:val="en-CA"/>
        </w:rPr>
        <w:t xml:space="preserve"> </w:t>
      </w:r>
    </w:p>
    <w:p w14:paraId="33323BDC" w14:textId="7431E192" w:rsidR="00CB5788" w:rsidRDefault="00CB5788" w:rsidP="00CB5788">
      <w:pPr>
        <w:pStyle w:val="Heading1"/>
      </w:pPr>
      <w:r>
        <w:t>Principals Report</w:t>
      </w:r>
    </w:p>
    <w:p w14:paraId="588BD560" w14:textId="2C488720" w:rsidR="00001F20" w:rsidRDefault="00DA6FD1" w:rsidP="00001F20">
      <w:pPr>
        <w:pStyle w:val="ListParagraph"/>
        <w:numPr>
          <w:ilvl w:val="0"/>
          <w:numId w:val="25"/>
        </w:numPr>
      </w:pPr>
      <w:r>
        <w:t>Start-up</w:t>
      </w:r>
      <w:r w:rsidR="00001F20">
        <w:t xml:space="preserve"> was good, no re-organizing of classrooms needed</w:t>
      </w:r>
    </w:p>
    <w:p w14:paraId="399C2F8B" w14:textId="164DCCB7" w:rsidR="00001F20" w:rsidRDefault="00001F20" w:rsidP="00001F20">
      <w:pPr>
        <w:pStyle w:val="ListParagraph"/>
        <w:numPr>
          <w:ilvl w:val="0"/>
          <w:numId w:val="25"/>
        </w:numPr>
      </w:pPr>
      <w:r>
        <w:t>Basketball and cross-country season righ</w:t>
      </w:r>
      <w:r w:rsidR="00500375">
        <w:t>t now</w:t>
      </w:r>
    </w:p>
    <w:p w14:paraId="13F0591A" w14:textId="2461ED66" w:rsidR="00500375" w:rsidRDefault="00500375" w:rsidP="00001F20">
      <w:pPr>
        <w:pStyle w:val="ListParagraph"/>
        <w:numPr>
          <w:ilvl w:val="0"/>
          <w:numId w:val="25"/>
        </w:numPr>
      </w:pPr>
      <w:r>
        <w:t>Music classes are open</w:t>
      </w:r>
    </w:p>
    <w:p w14:paraId="50E256C7" w14:textId="049B60AD" w:rsidR="00500375" w:rsidRDefault="00AB76D3" w:rsidP="00001F20">
      <w:pPr>
        <w:pStyle w:val="ListParagraph"/>
        <w:numPr>
          <w:ilvl w:val="0"/>
          <w:numId w:val="25"/>
        </w:numPr>
      </w:pPr>
      <w:r>
        <w:t>Follow up on discussion from last month – commemoration and dedication of students</w:t>
      </w:r>
    </w:p>
    <w:p w14:paraId="66E75C07" w14:textId="52C1C5D8" w:rsidR="00AB76D3" w:rsidRDefault="0020573E" w:rsidP="00AB76D3">
      <w:pPr>
        <w:pStyle w:val="ListParagraph"/>
        <w:numPr>
          <w:ilvl w:val="1"/>
          <w:numId w:val="25"/>
        </w:numPr>
      </w:pPr>
      <w:r>
        <w:t xml:space="preserve">Independent procedure </w:t>
      </w:r>
      <w:r w:rsidR="00281BB3">
        <w:t>and it is driven by principal in consultation with the family</w:t>
      </w:r>
    </w:p>
    <w:p w14:paraId="37DD25AB" w14:textId="24B900E9" w:rsidR="00281BB3" w:rsidRDefault="00281BB3" w:rsidP="00AB76D3">
      <w:pPr>
        <w:pStyle w:val="ListParagraph"/>
        <w:numPr>
          <w:ilvl w:val="1"/>
          <w:numId w:val="25"/>
        </w:numPr>
      </w:pPr>
      <w:r>
        <w:t xml:space="preserve">Not something needed but there is an independent procedure </w:t>
      </w:r>
    </w:p>
    <w:p w14:paraId="3F7C8329" w14:textId="7673655C" w:rsidR="000F1D2D" w:rsidRDefault="000F1D2D" w:rsidP="00AB76D3">
      <w:pPr>
        <w:pStyle w:val="ListParagraph"/>
        <w:numPr>
          <w:ilvl w:val="1"/>
          <w:numId w:val="25"/>
        </w:numPr>
      </w:pPr>
      <w:r>
        <w:t>It would be for students within our building</w:t>
      </w:r>
    </w:p>
    <w:p w14:paraId="7BBB940A" w14:textId="423DDFFA" w:rsidR="000F1D2D" w:rsidRPr="00001F20" w:rsidRDefault="000F1D2D" w:rsidP="000F1D2D">
      <w:pPr>
        <w:pStyle w:val="ListParagraph"/>
        <w:numPr>
          <w:ilvl w:val="0"/>
          <w:numId w:val="25"/>
        </w:numPr>
      </w:pPr>
      <w:r>
        <w:t>Spirit wear is up at 519 – not a fundraiser</w:t>
      </w:r>
    </w:p>
    <w:p w14:paraId="11DD6CA8" w14:textId="67CA0152" w:rsidR="00CB5788" w:rsidRDefault="00CB5788" w:rsidP="00CB5788">
      <w:pPr>
        <w:pStyle w:val="Heading1"/>
      </w:pPr>
      <w:r>
        <w:t>Treasurers Report</w:t>
      </w:r>
    </w:p>
    <w:p w14:paraId="104CBBE8" w14:textId="73C5CBD1" w:rsidR="00BB1688" w:rsidRDefault="00BB1688" w:rsidP="00BB1688">
      <w:pPr>
        <w:pStyle w:val="ListParagraph"/>
        <w:numPr>
          <w:ilvl w:val="0"/>
          <w:numId w:val="26"/>
        </w:numPr>
      </w:pPr>
      <w:r>
        <w:t>Finalizing the financial report</w:t>
      </w:r>
    </w:p>
    <w:p w14:paraId="6D07D8D3" w14:textId="42A1C3A8" w:rsidR="00BB1688" w:rsidRDefault="00BB1688" w:rsidP="00BB1688">
      <w:pPr>
        <w:pStyle w:val="ListParagraph"/>
        <w:numPr>
          <w:ilvl w:val="0"/>
          <w:numId w:val="26"/>
        </w:numPr>
      </w:pPr>
      <w:r>
        <w:t>Membership is almost completed; we have lots of members this year</w:t>
      </w:r>
    </w:p>
    <w:p w14:paraId="55888074" w14:textId="13DFCDBD" w:rsidR="00BB1688" w:rsidRDefault="00BB1688" w:rsidP="00BB1688">
      <w:pPr>
        <w:pStyle w:val="ListParagraph"/>
        <w:numPr>
          <w:ilvl w:val="0"/>
          <w:numId w:val="26"/>
        </w:numPr>
      </w:pPr>
      <w:r>
        <w:t xml:space="preserve">Budget: filled out based on our conversation at the first meeting. Please review and if there </w:t>
      </w:r>
      <w:r w:rsidR="00DA6FD1">
        <w:t>is</w:t>
      </w:r>
      <w:r>
        <w:t xml:space="preserve"> feedback let me know</w:t>
      </w:r>
    </w:p>
    <w:p w14:paraId="769E4506" w14:textId="4B49CB6D" w:rsidR="00BB1688" w:rsidRDefault="00BB1688" w:rsidP="00BB1688">
      <w:pPr>
        <w:pStyle w:val="ListParagraph"/>
        <w:numPr>
          <w:ilvl w:val="0"/>
          <w:numId w:val="26"/>
        </w:numPr>
      </w:pPr>
      <w:r>
        <w:t>We do need to justify why we are carrying over so much</w:t>
      </w:r>
      <w:r w:rsidR="006C4768">
        <w:t xml:space="preserve"> from last year</w:t>
      </w:r>
    </w:p>
    <w:p w14:paraId="59A02C68" w14:textId="79CE9C30" w:rsidR="006C4768" w:rsidRDefault="006C4768" w:rsidP="006C4768">
      <w:pPr>
        <w:pStyle w:val="ListParagraph"/>
        <w:numPr>
          <w:ilvl w:val="1"/>
          <w:numId w:val="26"/>
        </w:numPr>
      </w:pPr>
      <w:r>
        <w:t>Reasons as to why this is the case: we didn’t have to pay for the printer (even though we had budgeted for it), we had a lower technology ask from the previous year</w:t>
      </w:r>
    </w:p>
    <w:p w14:paraId="14DF02B9" w14:textId="11168740" w:rsidR="00CE2267" w:rsidRDefault="006807BA" w:rsidP="006C4768">
      <w:pPr>
        <w:pStyle w:val="ListParagraph"/>
        <w:numPr>
          <w:ilvl w:val="1"/>
          <w:numId w:val="26"/>
        </w:numPr>
      </w:pPr>
      <w:r>
        <w:t>Also</w:t>
      </w:r>
      <w:r w:rsidR="00B3765A">
        <w:t xml:space="preserve"> we have had very successful fundraising</w:t>
      </w:r>
    </w:p>
    <w:p w14:paraId="5EDBFEEC" w14:textId="77777777" w:rsidR="00CE2267" w:rsidRDefault="00CE2267" w:rsidP="00CE2267"/>
    <w:p w14:paraId="0ED436C1" w14:textId="77777777" w:rsidR="00CE2267" w:rsidRDefault="00CE2267" w:rsidP="00CE2267"/>
    <w:p w14:paraId="415B7B66" w14:textId="77777777" w:rsidR="00CE2267" w:rsidRDefault="00CE2267" w:rsidP="00CE2267"/>
    <w:p w14:paraId="406997A0" w14:textId="77777777" w:rsidR="00CE2267" w:rsidRDefault="00CE2267" w:rsidP="00CE2267"/>
    <w:p w14:paraId="53D06977" w14:textId="6D99CD65" w:rsidR="006807BA" w:rsidRPr="00BB1688" w:rsidRDefault="00B3765A" w:rsidP="00CE2267">
      <w:r>
        <w:lastRenderedPageBreak/>
        <w:t xml:space="preserve"> </w:t>
      </w:r>
    </w:p>
    <w:p w14:paraId="416CF656" w14:textId="2A20DE9C" w:rsidR="001F43B4" w:rsidRDefault="0004250C" w:rsidP="004C1746">
      <w:pPr>
        <w:pStyle w:val="Heading1"/>
      </w:pPr>
      <w:r>
        <w:t>Discussion</w:t>
      </w:r>
      <w:r w:rsidR="00772E3C">
        <w:t xml:space="preserve"> </w:t>
      </w:r>
    </w:p>
    <w:p w14:paraId="4FA9765C" w14:textId="709FE6FA" w:rsidR="00D8082E" w:rsidRDefault="000013BD" w:rsidP="00837A5B">
      <w:pPr>
        <w:pStyle w:val="ListParagraph"/>
        <w:numPr>
          <w:ilvl w:val="0"/>
          <w:numId w:val="21"/>
        </w:numPr>
      </w:pPr>
      <w:r>
        <w:t>Hot Lunches</w:t>
      </w:r>
    </w:p>
    <w:p w14:paraId="1C0B30A7" w14:textId="13EC1A0D" w:rsidR="00CE2267" w:rsidRDefault="00CE2267" w:rsidP="00CE2267">
      <w:pPr>
        <w:pStyle w:val="ListParagraph"/>
        <w:numPr>
          <w:ilvl w:val="1"/>
          <w:numId w:val="21"/>
        </w:numPr>
      </w:pPr>
      <w:r>
        <w:t>All is going well now</w:t>
      </w:r>
    </w:p>
    <w:p w14:paraId="7923C596" w14:textId="7A4E4068" w:rsidR="00CE2267" w:rsidRDefault="00CE2267" w:rsidP="00CE2267">
      <w:pPr>
        <w:pStyle w:val="ListParagraph"/>
        <w:numPr>
          <w:ilvl w:val="1"/>
          <w:numId w:val="21"/>
        </w:numPr>
      </w:pPr>
      <w:r>
        <w:t>The new system had a lot of learnings at the beginning. Melissa</w:t>
      </w:r>
      <w:r w:rsidR="00506D32">
        <w:t xml:space="preserve"> is being</w:t>
      </w:r>
      <w:r>
        <w:t xml:space="preserve"> </w:t>
      </w:r>
      <w:r w:rsidR="00506D32">
        <w:t xml:space="preserve">trained as well </w:t>
      </w:r>
    </w:p>
    <w:p w14:paraId="6E76B405" w14:textId="084D7E97" w:rsidR="00506D32" w:rsidRDefault="00506D32" w:rsidP="00CE2267">
      <w:pPr>
        <w:pStyle w:val="ListParagraph"/>
        <w:numPr>
          <w:ilvl w:val="1"/>
          <w:numId w:val="21"/>
        </w:numPr>
      </w:pPr>
      <w:r>
        <w:t>We have a lot of</w:t>
      </w:r>
      <w:r w:rsidR="00C62002">
        <w:t xml:space="preserve"> volu</w:t>
      </w:r>
      <w:r w:rsidR="006C7A35">
        <w:t xml:space="preserve">nteers for hot lunch which </w:t>
      </w:r>
      <w:r w:rsidR="00DA6FD1">
        <w:t>is</w:t>
      </w:r>
      <w:r w:rsidR="006C7A35">
        <w:t xml:space="preserve"> great</w:t>
      </w:r>
    </w:p>
    <w:p w14:paraId="5A7554EF" w14:textId="42107D47" w:rsidR="006C7A35" w:rsidRDefault="006C7A35" w:rsidP="00CE2267">
      <w:pPr>
        <w:pStyle w:val="ListParagraph"/>
        <w:numPr>
          <w:ilvl w:val="1"/>
          <w:numId w:val="21"/>
        </w:numPr>
      </w:pPr>
      <w:r>
        <w:t>We are training new volunteers</w:t>
      </w:r>
    </w:p>
    <w:p w14:paraId="3BB07AF5" w14:textId="685701A2" w:rsidR="006C7A35" w:rsidRDefault="00800778" w:rsidP="00CE2267">
      <w:pPr>
        <w:pStyle w:val="ListParagraph"/>
        <w:numPr>
          <w:ilvl w:val="1"/>
          <w:numId w:val="21"/>
        </w:numPr>
      </w:pPr>
      <w:r>
        <w:t xml:space="preserve">We are now using the local </w:t>
      </w:r>
      <w:r w:rsidR="00DA6FD1">
        <w:t>Subway,</w:t>
      </w:r>
      <w:r>
        <w:t xml:space="preserve"> and it has been going well</w:t>
      </w:r>
    </w:p>
    <w:p w14:paraId="68355B58" w14:textId="77777777" w:rsidR="00800778" w:rsidRDefault="00800778" w:rsidP="00800778">
      <w:pPr>
        <w:pStyle w:val="ListParagraph"/>
        <w:ind w:left="1440"/>
      </w:pPr>
    </w:p>
    <w:p w14:paraId="3DCF7EEC" w14:textId="453733EF" w:rsidR="001F43B4" w:rsidRDefault="004C1746" w:rsidP="00837A5B">
      <w:pPr>
        <w:pStyle w:val="ListParagraph"/>
        <w:numPr>
          <w:ilvl w:val="0"/>
          <w:numId w:val="21"/>
        </w:numPr>
      </w:pPr>
      <w:r>
        <w:t>Volunteer Lunch -end of year</w:t>
      </w:r>
    </w:p>
    <w:p w14:paraId="0C8ACAC4" w14:textId="4B001AC7" w:rsidR="0080673C" w:rsidRDefault="00254D64" w:rsidP="0080673C">
      <w:pPr>
        <w:pStyle w:val="ListParagraph"/>
        <w:numPr>
          <w:ilvl w:val="1"/>
          <w:numId w:val="21"/>
        </w:numPr>
      </w:pPr>
      <w:r>
        <w:t>This would be a great way to show our appreciation to all school volunteers</w:t>
      </w:r>
    </w:p>
    <w:p w14:paraId="2EBF293A" w14:textId="6D0B5B7D" w:rsidR="00254D64" w:rsidRDefault="00684AB9" w:rsidP="0080673C">
      <w:pPr>
        <w:pStyle w:val="ListParagraph"/>
        <w:numPr>
          <w:ilvl w:val="1"/>
          <w:numId w:val="21"/>
        </w:numPr>
      </w:pPr>
      <w:r>
        <w:t xml:space="preserve">Voted – Yes </w:t>
      </w:r>
    </w:p>
    <w:p w14:paraId="184D96E4" w14:textId="4F560D9C" w:rsidR="00684AB9" w:rsidRDefault="00684AB9" w:rsidP="0080673C">
      <w:pPr>
        <w:pStyle w:val="ListParagraph"/>
        <w:numPr>
          <w:ilvl w:val="1"/>
          <w:numId w:val="21"/>
        </w:numPr>
      </w:pPr>
      <w:r>
        <w:t>Recommendation would be to</w:t>
      </w:r>
      <w:r w:rsidR="00AE7363">
        <w:t xml:space="preserve"> </w:t>
      </w:r>
      <w:r w:rsidR="002A66C2">
        <w:t>have a taco buffet</w:t>
      </w:r>
    </w:p>
    <w:p w14:paraId="5D3138B5" w14:textId="77777777" w:rsidR="002A66C2" w:rsidRDefault="002A66C2" w:rsidP="002A66C2">
      <w:pPr>
        <w:pStyle w:val="ListParagraph"/>
        <w:ind w:left="1440"/>
      </w:pPr>
    </w:p>
    <w:p w14:paraId="0DE6172B" w14:textId="7E30BA24" w:rsidR="007D53AC" w:rsidRDefault="007D53AC" w:rsidP="00837A5B">
      <w:pPr>
        <w:pStyle w:val="ListParagraph"/>
        <w:numPr>
          <w:ilvl w:val="0"/>
          <w:numId w:val="21"/>
        </w:numPr>
      </w:pPr>
      <w:r>
        <w:t>STEM Club</w:t>
      </w:r>
      <w:r w:rsidR="007F7FA3">
        <w:t>/3D Printer Update</w:t>
      </w:r>
    </w:p>
    <w:p w14:paraId="35A11798" w14:textId="75F0EF39" w:rsidR="002A66C2" w:rsidRDefault="00C74318" w:rsidP="002A66C2">
      <w:pPr>
        <w:pStyle w:val="ListParagraph"/>
        <w:numPr>
          <w:ilvl w:val="1"/>
          <w:numId w:val="21"/>
        </w:numPr>
      </w:pPr>
      <w:r>
        <w:t>Printer has been delivered</w:t>
      </w:r>
    </w:p>
    <w:p w14:paraId="6F00F21E" w14:textId="2B06C512" w:rsidR="00C74318" w:rsidRDefault="00C74318" w:rsidP="002A66C2">
      <w:pPr>
        <w:pStyle w:val="ListParagraph"/>
        <w:numPr>
          <w:ilvl w:val="1"/>
          <w:numId w:val="21"/>
        </w:numPr>
      </w:pPr>
      <w:r>
        <w:t>One thing left t</w:t>
      </w:r>
      <w:r w:rsidR="00BD0AAB">
        <w:t>o purchase</w:t>
      </w:r>
      <w:r w:rsidR="00511612">
        <w:t xml:space="preserve"> and the print sticker – should be approx. 50$</w:t>
      </w:r>
    </w:p>
    <w:p w14:paraId="00762D7C" w14:textId="62733410" w:rsidR="00511612" w:rsidRDefault="00511612" w:rsidP="002A66C2">
      <w:pPr>
        <w:pStyle w:val="ListParagraph"/>
        <w:numPr>
          <w:ilvl w:val="1"/>
          <w:numId w:val="21"/>
        </w:numPr>
      </w:pPr>
      <w:r>
        <w:t xml:space="preserve">Filament </w:t>
      </w:r>
      <w:r w:rsidR="004E2ABC">
        <w:t>runs about 30$ a roll</w:t>
      </w:r>
    </w:p>
    <w:p w14:paraId="5C9624A9" w14:textId="7B099603" w:rsidR="004E2ABC" w:rsidRDefault="004E2ABC" w:rsidP="002A66C2">
      <w:pPr>
        <w:pStyle w:val="ListParagraph"/>
        <w:numPr>
          <w:ilvl w:val="1"/>
          <w:numId w:val="21"/>
        </w:numPr>
      </w:pPr>
      <w:r>
        <w:t>Will need to be ordered through the school</w:t>
      </w:r>
    </w:p>
    <w:p w14:paraId="0523C9A7" w14:textId="3A568E25" w:rsidR="004E2ABC" w:rsidRDefault="004E2ABC" w:rsidP="002A66C2">
      <w:pPr>
        <w:pStyle w:val="ListParagraph"/>
        <w:numPr>
          <w:ilvl w:val="1"/>
          <w:numId w:val="21"/>
        </w:numPr>
      </w:pPr>
      <w:r>
        <w:t>Late Nov hoping to start the first round of STEM club</w:t>
      </w:r>
    </w:p>
    <w:p w14:paraId="528FCAD4" w14:textId="317048F6" w:rsidR="004E2ABC" w:rsidRDefault="00F31367" w:rsidP="002A66C2">
      <w:pPr>
        <w:pStyle w:val="ListParagraph"/>
        <w:numPr>
          <w:ilvl w:val="1"/>
          <w:numId w:val="21"/>
        </w:numPr>
      </w:pPr>
      <w:r>
        <w:t>Second one in February</w:t>
      </w:r>
    </w:p>
    <w:p w14:paraId="4C5F5D43" w14:textId="3681DFFC" w:rsidR="00F31367" w:rsidRDefault="00F31367" w:rsidP="002A66C2">
      <w:pPr>
        <w:pStyle w:val="ListParagraph"/>
        <w:numPr>
          <w:ilvl w:val="1"/>
          <w:numId w:val="21"/>
        </w:numPr>
      </w:pPr>
      <w:r>
        <w:t>May reach out to kids in grade 5/6</w:t>
      </w:r>
    </w:p>
    <w:p w14:paraId="4B8C5386" w14:textId="58C9728D" w:rsidR="00F5226F" w:rsidRDefault="00F5226F" w:rsidP="00050938">
      <w:pPr>
        <w:pStyle w:val="ListParagraph"/>
        <w:numPr>
          <w:ilvl w:val="0"/>
          <w:numId w:val="21"/>
        </w:numPr>
      </w:pPr>
      <w:r>
        <w:t>Fundraiser</w:t>
      </w:r>
      <w:r w:rsidR="007D53AC">
        <w:t>s</w:t>
      </w:r>
      <w:r w:rsidR="00A41A2F">
        <w:t xml:space="preserve"> </w:t>
      </w:r>
    </w:p>
    <w:p w14:paraId="02F1BAF7" w14:textId="69F5AEDA" w:rsidR="004C1746" w:rsidRDefault="004C1746" w:rsidP="004C1746">
      <w:pPr>
        <w:pStyle w:val="ListParagraph"/>
        <w:numPr>
          <w:ilvl w:val="1"/>
          <w:numId w:val="21"/>
        </w:numPr>
      </w:pPr>
      <w:r>
        <w:t>Krispy Kreme</w:t>
      </w:r>
    </w:p>
    <w:p w14:paraId="204DBB81" w14:textId="70DDF24B" w:rsidR="00BE2DD6" w:rsidRDefault="00F550EE" w:rsidP="00BE2DD6">
      <w:pPr>
        <w:pStyle w:val="ListParagraph"/>
        <w:numPr>
          <w:ilvl w:val="2"/>
          <w:numId w:val="21"/>
        </w:numPr>
      </w:pPr>
      <w:r>
        <w:t>Going well</w:t>
      </w:r>
    </w:p>
    <w:p w14:paraId="77AD58E6" w14:textId="77777777" w:rsidR="0073212B" w:rsidRPr="0073212B" w:rsidRDefault="00F550EE" w:rsidP="0073212B">
      <w:pPr>
        <w:pStyle w:val="ListParagraph"/>
        <w:numPr>
          <w:ilvl w:val="2"/>
          <w:numId w:val="21"/>
        </w:numPr>
      </w:pPr>
      <w:r>
        <w:t>Orders are due back by Friday Oct</w:t>
      </w:r>
      <w:r w:rsidR="007477C9">
        <w:t xml:space="preserve"> 9</w:t>
      </w:r>
      <w:r w:rsidRPr="00F550EE">
        <w:rPr>
          <w:vertAlign w:val="superscript"/>
        </w:rPr>
        <w:t>t</w:t>
      </w:r>
      <w:r w:rsidRPr="0073212B">
        <w:rPr>
          <w:vertAlign w:val="superscript"/>
        </w:rPr>
        <w:t>h</w:t>
      </w:r>
    </w:p>
    <w:p w14:paraId="0FDF46E1" w14:textId="633EB4DC" w:rsidR="00F550EE" w:rsidRDefault="00F550EE" w:rsidP="0073212B">
      <w:pPr>
        <w:pStyle w:val="ListParagraph"/>
        <w:ind w:left="2160"/>
      </w:pPr>
      <w:r>
        <w:t xml:space="preserve"> </w:t>
      </w:r>
    </w:p>
    <w:p w14:paraId="226BF18A" w14:textId="7F4088C4" w:rsidR="004C1746" w:rsidRDefault="00DA78E1" w:rsidP="004C1746">
      <w:pPr>
        <w:pStyle w:val="ListParagraph"/>
        <w:numPr>
          <w:ilvl w:val="1"/>
          <w:numId w:val="21"/>
        </w:numPr>
      </w:pPr>
      <w:r>
        <w:t>Candy Gram</w:t>
      </w:r>
    </w:p>
    <w:p w14:paraId="3F9B3504" w14:textId="32CABB9D" w:rsidR="005C3AAA" w:rsidRDefault="005C3AAA" w:rsidP="005C3AAA">
      <w:pPr>
        <w:pStyle w:val="ListParagraph"/>
        <w:numPr>
          <w:ilvl w:val="2"/>
          <w:numId w:val="21"/>
        </w:numPr>
      </w:pPr>
      <w:r>
        <w:t>Will look to run this in the Spring potentially</w:t>
      </w:r>
    </w:p>
    <w:p w14:paraId="499C734E" w14:textId="14F0CB58" w:rsidR="00DA78E1" w:rsidRDefault="00DA78E1" w:rsidP="004C1746">
      <w:pPr>
        <w:pStyle w:val="ListParagraph"/>
        <w:numPr>
          <w:ilvl w:val="1"/>
          <w:numId w:val="21"/>
        </w:numPr>
      </w:pPr>
      <w:r>
        <w:t xml:space="preserve">Winter Wreath </w:t>
      </w:r>
    </w:p>
    <w:p w14:paraId="2001B8C7" w14:textId="223DDE92" w:rsidR="0073212B" w:rsidRDefault="0073212B" w:rsidP="0073212B">
      <w:pPr>
        <w:pStyle w:val="ListParagraph"/>
        <w:numPr>
          <w:ilvl w:val="2"/>
          <w:numId w:val="21"/>
        </w:numPr>
      </w:pPr>
      <w:r>
        <w:t>Sounds like a good idea</w:t>
      </w:r>
    </w:p>
    <w:p w14:paraId="4A38AA97" w14:textId="788E2A16" w:rsidR="0073212B" w:rsidRDefault="0073212B" w:rsidP="0073212B">
      <w:pPr>
        <w:pStyle w:val="ListParagraph"/>
        <w:numPr>
          <w:ilvl w:val="2"/>
          <w:numId w:val="21"/>
        </w:numPr>
      </w:pPr>
      <w:r>
        <w:t>We will go with the Huron Ridge option</w:t>
      </w:r>
    </w:p>
    <w:p w14:paraId="4C6D76FB" w14:textId="6C9ECFEB" w:rsidR="0073212B" w:rsidRDefault="0073212B" w:rsidP="0073212B">
      <w:pPr>
        <w:pStyle w:val="ListParagraph"/>
        <w:numPr>
          <w:ilvl w:val="2"/>
          <w:numId w:val="21"/>
        </w:numPr>
      </w:pPr>
      <w:r>
        <w:t xml:space="preserve">Amanda will </w:t>
      </w:r>
      <w:r w:rsidR="005C3AAA">
        <w:t>take charge of this fundraiser</w:t>
      </w:r>
    </w:p>
    <w:p w14:paraId="187787A4" w14:textId="15F124C0" w:rsidR="005C3AAA" w:rsidRDefault="005C3AAA" w:rsidP="0073212B">
      <w:pPr>
        <w:pStyle w:val="ListParagraph"/>
        <w:numPr>
          <w:ilvl w:val="2"/>
          <w:numId w:val="21"/>
        </w:numPr>
      </w:pPr>
      <w:r>
        <w:t>Will run November</w:t>
      </w:r>
    </w:p>
    <w:p w14:paraId="78EA16B6" w14:textId="1D5321DE" w:rsidR="00D27E82" w:rsidRDefault="00D27E82" w:rsidP="004C1746">
      <w:pPr>
        <w:pStyle w:val="ListParagraph"/>
        <w:numPr>
          <w:ilvl w:val="1"/>
          <w:numId w:val="21"/>
        </w:numPr>
      </w:pPr>
      <w:r>
        <w:t>3D printer products</w:t>
      </w:r>
    </w:p>
    <w:p w14:paraId="6F6B3B59" w14:textId="28A269D6" w:rsidR="005C3AAA" w:rsidRDefault="00D30CA9" w:rsidP="005C3AAA">
      <w:pPr>
        <w:pStyle w:val="ListParagraph"/>
        <w:numPr>
          <w:ilvl w:val="2"/>
          <w:numId w:val="21"/>
        </w:numPr>
      </w:pPr>
      <w:r>
        <w:t>January/February time frame</w:t>
      </w:r>
    </w:p>
    <w:p w14:paraId="0ED8A802" w14:textId="605B590B" w:rsidR="007A62AF" w:rsidRDefault="00D30CA9" w:rsidP="002F22BA">
      <w:pPr>
        <w:pStyle w:val="ListParagraph"/>
        <w:numPr>
          <w:ilvl w:val="2"/>
          <w:numId w:val="21"/>
        </w:numPr>
      </w:pPr>
      <w:r>
        <w:t>Potential ideas are cookie cutters (different shapes)</w:t>
      </w:r>
      <w:r w:rsidR="002F22BA">
        <w:t xml:space="preserve"> and k</w:t>
      </w:r>
      <w:r w:rsidR="007A62AF">
        <w:t>ey chain</w:t>
      </w:r>
      <w:r w:rsidR="002F22BA">
        <w:t>s</w:t>
      </w:r>
    </w:p>
    <w:p w14:paraId="6E15E21A" w14:textId="7AA9913E" w:rsidR="007A62AF" w:rsidRDefault="007A62AF" w:rsidP="005C3AAA">
      <w:pPr>
        <w:pStyle w:val="ListParagraph"/>
        <w:numPr>
          <w:ilvl w:val="2"/>
          <w:numId w:val="21"/>
        </w:numPr>
      </w:pPr>
      <w:r>
        <w:t xml:space="preserve">Need to think </w:t>
      </w:r>
      <w:r w:rsidR="008C7BF5">
        <w:t xml:space="preserve">about how long it may take to make all the items; </w:t>
      </w:r>
    </w:p>
    <w:p w14:paraId="7B6ACB1F" w14:textId="3FA59ECE" w:rsidR="00604181" w:rsidRDefault="00604181" w:rsidP="0004250C">
      <w:pPr>
        <w:pStyle w:val="ListParagraph"/>
        <w:numPr>
          <w:ilvl w:val="0"/>
          <w:numId w:val="21"/>
        </w:numPr>
      </w:pPr>
      <w:r>
        <w:t>Additional Concerns</w:t>
      </w:r>
    </w:p>
    <w:p w14:paraId="1474FEE0" w14:textId="77777777" w:rsidR="0004250C" w:rsidRDefault="00000000" w:rsidP="0004250C">
      <w:pPr>
        <w:pStyle w:val="Heading1"/>
      </w:pPr>
      <w:sdt>
        <w:sdtPr>
          <w:id w:val="188813862"/>
          <w:placeholder>
            <w:docPart w:val="CD4FD47889814E56BD5184F47E6B9E83"/>
          </w:placeholder>
          <w:temporary/>
          <w:showingPlcHdr/>
          <w15:appearance w15:val="hidden"/>
        </w:sdtPr>
        <w:sdtContent>
          <w:r w:rsidR="0004250C">
            <w:t>Next meeting</w:t>
          </w:r>
        </w:sdtContent>
      </w:sdt>
      <w:r w:rsidR="0004250C">
        <w:t xml:space="preserve"> </w:t>
      </w:r>
    </w:p>
    <w:p w14:paraId="51B362E0" w14:textId="7B9BC2C7" w:rsidR="0004250C" w:rsidRDefault="007A6335" w:rsidP="00D752FE">
      <w:pPr>
        <w:pStyle w:val="Heading2"/>
        <w:rPr>
          <w:rFonts w:eastAsiaTheme="minorEastAsia" w:cstheme="minorBidi"/>
        </w:rPr>
      </w:pPr>
      <w:r>
        <w:rPr>
          <w:rFonts w:eastAsiaTheme="minorEastAsia" w:cstheme="minorBidi"/>
        </w:rPr>
        <w:t>November 2</w:t>
      </w:r>
      <w:r w:rsidRPr="007A6335">
        <w:rPr>
          <w:rFonts w:eastAsiaTheme="minorEastAsia" w:cstheme="minorBidi"/>
          <w:vertAlign w:val="superscript"/>
        </w:rPr>
        <w:t>nd</w:t>
      </w:r>
      <w:r>
        <w:rPr>
          <w:rFonts w:eastAsiaTheme="minorEastAsia" w:cstheme="minorBidi"/>
        </w:rPr>
        <w:t xml:space="preserve"> – 6:30 pm</w:t>
      </w:r>
    </w:p>
    <w:p w14:paraId="5265AFA2" w14:textId="2BEF056A" w:rsidR="00D752FE" w:rsidRPr="00D752FE" w:rsidRDefault="00D752FE" w:rsidP="00D752FE">
      <w:pPr>
        <w:pStyle w:val="Heading1"/>
      </w:pPr>
      <w:r>
        <w:t xml:space="preserve">Meeting Adjourned </w:t>
      </w:r>
      <w:r w:rsidR="00D336C5">
        <w:t xml:space="preserve">– 7:32 </w:t>
      </w:r>
    </w:p>
    <w:sectPr w:rsidR="00D752FE" w:rsidRPr="00D752FE" w:rsidSect="00C80A2B">
      <w:pgSz w:w="12240" w:h="15840"/>
      <w:pgMar w:top="-265" w:right="1080" w:bottom="568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1C43A" w14:textId="77777777" w:rsidR="002D3711" w:rsidRDefault="002D3711">
      <w:r>
        <w:separator/>
      </w:r>
    </w:p>
  </w:endnote>
  <w:endnote w:type="continuationSeparator" w:id="0">
    <w:p w14:paraId="253827B6" w14:textId="77777777" w:rsidR="002D3711" w:rsidRDefault="002D3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8D45A" w14:textId="77777777" w:rsidR="002D3711" w:rsidRDefault="002D3711">
      <w:r>
        <w:separator/>
      </w:r>
    </w:p>
  </w:footnote>
  <w:footnote w:type="continuationSeparator" w:id="0">
    <w:p w14:paraId="6A5F8E07" w14:textId="77777777" w:rsidR="002D3711" w:rsidRDefault="002D3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52F02C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0A2991"/>
    <w:multiLevelType w:val="hybridMultilevel"/>
    <w:tmpl w:val="A8C63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337CE"/>
    <w:multiLevelType w:val="hybridMultilevel"/>
    <w:tmpl w:val="3C087E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C80C21"/>
    <w:multiLevelType w:val="hybridMultilevel"/>
    <w:tmpl w:val="1CB234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ED3498"/>
    <w:multiLevelType w:val="hybridMultilevel"/>
    <w:tmpl w:val="B5DAF2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77CD5"/>
    <w:multiLevelType w:val="multilevel"/>
    <w:tmpl w:val="915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FB17F8"/>
    <w:multiLevelType w:val="multilevel"/>
    <w:tmpl w:val="915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478759">
    <w:abstractNumId w:val="17"/>
  </w:num>
  <w:num w:numId="2" w16cid:durableId="1433237341">
    <w:abstractNumId w:val="21"/>
  </w:num>
  <w:num w:numId="3" w16cid:durableId="855968409">
    <w:abstractNumId w:val="12"/>
  </w:num>
  <w:num w:numId="4" w16cid:durableId="595095095">
    <w:abstractNumId w:val="10"/>
  </w:num>
  <w:num w:numId="5" w16cid:durableId="1960843496">
    <w:abstractNumId w:val="15"/>
  </w:num>
  <w:num w:numId="6" w16cid:durableId="1030766330">
    <w:abstractNumId w:val="9"/>
  </w:num>
  <w:num w:numId="7" w16cid:durableId="1568568945">
    <w:abstractNumId w:val="7"/>
  </w:num>
  <w:num w:numId="8" w16cid:durableId="723263097">
    <w:abstractNumId w:val="6"/>
  </w:num>
  <w:num w:numId="9" w16cid:durableId="16782570">
    <w:abstractNumId w:val="5"/>
  </w:num>
  <w:num w:numId="10" w16cid:durableId="1043210331">
    <w:abstractNumId w:val="4"/>
  </w:num>
  <w:num w:numId="11" w16cid:durableId="1637643140">
    <w:abstractNumId w:val="8"/>
  </w:num>
  <w:num w:numId="12" w16cid:durableId="1095637725">
    <w:abstractNumId w:val="3"/>
  </w:num>
  <w:num w:numId="13" w16cid:durableId="1048264789">
    <w:abstractNumId w:val="2"/>
  </w:num>
  <w:num w:numId="14" w16cid:durableId="294338312">
    <w:abstractNumId w:val="1"/>
  </w:num>
  <w:num w:numId="15" w16cid:durableId="1833370733">
    <w:abstractNumId w:val="0"/>
  </w:num>
  <w:num w:numId="16" w16cid:durableId="1698193034">
    <w:abstractNumId w:val="22"/>
  </w:num>
  <w:num w:numId="17" w16cid:durableId="1842545932">
    <w:abstractNumId w:val="24"/>
  </w:num>
  <w:num w:numId="18" w16cid:durableId="596598419">
    <w:abstractNumId w:val="23"/>
  </w:num>
  <w:num w:numId="19" w16cid:durableId="683166105">
    <w:abstractNumId w:val="9"/>
  </w:num>
  <w:num w:numId="20" w16cid:durableId="1095974319">
    <w:abstractNumId w:val="20"/>
  </w:num>
  <w:num w:numId="21" w16cid:durableId="473715757">
    <w:abstractNumId w:val="11"/>
  </w:num>
  <w:num w:numId="22" w16cid:durableId="1661885038">
    <w:abstractNumId w:val="19"/>
  </w:num>
  <w:num w:numId="23" w16cid:durableId="623462015">
    <w:abstractNumId w:val="18"/>
  </w:num>
  <w:num w:numId="24" w16cid:durableId="706225544">
    <w:abstractNumId w:val="13"/>
  </w:num>
  <w:num w:numId="25" w16cid:durableId="1628273819">
    <w:abstractNumId w:val="14"/>
  </w:num>
  <w:num w:numId="26" w16cid:durableId="4282363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0C"/>
    <w:rsid w:val="00001178"/>
    <w:rsid w:val="000013BD"/>
    <w:rsid w:val="00001F20"/>
    <w:rsid w:val="00022357"/>
    <w:rsid w:val="000248D6"/>
    <w:rsid w:val="00033086"/>
    <w:rsid w:val="0004250C"/>
    <w:rsid w:val="00050938"/>
    <w:rsid w:val="00056A41"/>
    <w:rsid w:val="00072585"/>
    <w:rsid w:val="0007293E"/>
    <w:rsid w:val="00081D4D"/>
    <w:rsid w:val="00090F53"/>
    <w:rsid w:val="000910F0"/>
    <w:rsid w:val="000C6994"/>
    <w:rsid w:val="000D1B9D"/>
    <w:rsid w:val="000D79B3"/>
    <w:rsid w:val="000F1D2D"/>
    <w:rsid w:val="000F21A5"/>
    <w:rsid w:val="00101B69"/>
    <w:rsid w:val="00110958"/>
    <w:rsid w:val="00123449"/>
    <w:rsid w:val="00151E11"/>
    <w:rsid w:val="00184799"/>
    <w:rsid w:val="0019575F"/>
    <w:rsid w:val="00196BE1"/>
    <w:rsid w:val="001A0CE2"/>
    <w:rsid w:val="001C65AA"/>
    <w:rsid w:val="001E4F71"/>
    <w:rsid w:val="001F43B4"/>
    <w:rsid w:val="001F613B"/>
    <w:rsid w:val="0020573E"/>
    <w:rsid w:val="002367A6"/>
    <w:rsid w:val="00251370"/>
    <w:rsid w:val="00254D64"/>
    <w:rsid w:val="002601F5"/>
    <w:rsid w:val="00271081"/>
    <w:rsid w:val="002726BE"/>
    <w:rsid w:val="00281BB3"/>
    <w:rsid w:val="002A2B44"/>
    <w:rsid w:val="002A3FCB"/>
    <w:rsid w:val="002A5633"/>
    <w:rsid w:val="002A66C2"/>
    <w:rsid w:val="002C07C0"/>
    <w:rsid w:val="002C18F7"/>
    <w:rsid w:val="002D3701"/>
    <w:rsid w:val="002D3711"/>
    <w:rsid w:val="002F22BA"/>
    <w:rsid w:val="003269B5"/>
    <w:rsid w:val="00357320"/>
    <w:rsid w:val="00372DAB"/>
    <w:rsid w:val="003871FA"/>
    <w:rsid w:val="003B5FCE"/>
    <w:rsid w:val="003E221D"/>
    <w:rsid w:val="00402E7E"/>
    <w:rsid w:val="00416222"/>
    <w:rsid w:val="00424F9F"/>
    <w:rsid w:val="00435446"/>
    <w:rsid w:val="004448EF"/>
    <w:rsid w:val="00455668"/>
    <w:rsid w:val="00466C22"/>
    <w:rsid w:val="00474E8B"/>
    <w:rsid w:val="00476525"/>
    <w:rsid w:val="0049034D"/>
    <w:rsid w:val="004C1746"/>
    <w:rsid w:val="004C554B"/>
    <w:rsid w:val="004D5988"/>
    <w:rsid w:val="004E2ABC"/>
    <w:rsid w:val="004F4532"/>
    <w:rsid w:val="00500375"/>
    <w:rsid w:val="00506542"/>
    <w:rsid w:val="00506D32"/>
    <w:rsid w:val="00511612"/>
    <w:rsid w:val="00512149"/>
    <w:rsid w:val="00516D2D"/>
    <w:rsid w:val="0058206D"/>
    <w:rsid w:val="005861B1"/>
    <w:rsid w:val="00591AB5"/>
    <w:rsid w:val="005B02D3"/>
    <w:rsid w:val="005C3AAA"/>
    <w:rsid w:val="005C7ED6"/>
    <w:rsid w:val="005D2056"/>
    <w:rsid w:val="005E5171"/>
    <w:rsid w:val="00604181"/>
    <w:rsid w:val="00607974"/>
    <w:rsid w:val="006150B0"/>
    <w:rsid w:val="00624148"/>
    <w:rsid w:val="00625F39"/>
    <w:rsid w:val="00635577"/>
    <w:rsid w:val="00653713"/>
    <w:rsid w:val="00655F6F"/>
    <w:rsid w:val="006807BA"/>
    <w:rsid w:val="00682384"/>
    <w:rsid w:val="00684306"/>
    <w:rsid w:val="00684AB9"/>
    <w:rsid w:val="00695365"/>
    <w:rsid w:val="006C0B69"/>
    <w:rsid w:val="006C4768"/>
    <w:rsid w:val="006C7A35"/>
    <w:rsid w:val="006F6834"/>
    <w:rsid w:val="007028B1"/>
    <w:rsid w:val="00703F45"/>
    <w:rsid w:val="00703F95"/>
    <w:rsid w:val="007173EB"/>
    <w:rsid w:val="0073212B"/>
    <w:rsid w:val="007477C9"/>
    <w:rsid w:val="007638A6"/>
    <w:rsid w:val="007643BA"/>
    <w:rsid w:val="00772E3C"/>
    <w:rsid w:val="00774146"/>
    <w:rsid w:val="00780DE0"/>
    <w:rsid w:val="0078288E"/>
    <w:rsid w:val="00786BB0"/>
    <w:rsid w:val="00786D8E"/>
    <w:rsid w:val="007943A6"/>
    <w:rsid w:val="00794C3E"/>
    <w:rsid w:val="00797F60"/>
    <w:rsid w:val="007A6023"/>
    <w:rsid w:val="007A62AF"/>
    <w:rsid w:val="007A6335"/>
    <w:rsid w:val="007B3F2B"/>
    <w:rsid w:val="007B507E"/>
    <w:rsid w:val="007D53AC"/>
    <w:rsid w:val="007E2647"/>
    <w:rsid w:val="007E7905"/>
    <w:rsid w:val="007F07F5"/>
    <w:rsid w:val="007F7FA3"/>
    <w:rsid w:val="00800778"/>
    <w:rsid w:val="00801E9C"/>
    <w:rsid w:val="0080673C"/>
    <w:rsid w:val="008331B5"/>
    <w:rsid w:val="008361F1"/>
    <w:rsid w:val="0083758C"/>
    <w:rsid w:val="00837A5B"/>
    <w:rsid w:val="0087444D"/>
    <w:rsid w:val="008746A9"/>
    <w:rsid w:val="00876655"/>
    <w:rsid w:val="00883FFD"/>
    <w:rsid w:val="00895650"/>
    <w:rsid w:val="008C7BF5"/>
    <w:rsid w:val="008E1349"/>
    <w:rsid w:val="00907EA5"/>
    <w:rsid w:val="009442C4"/>
    <w:rsid w:val="00950C9D"/>
    <w:rsid w:val="009579FE"/>
    <w:rsid w:val="00960DA0"/>
    <w:rsid w:val="00967B20"/>
    <w:rsid w:val="009814EB"/>
    <w:rsid w:val="00991B25"/>
    <w:rsid w:val="00994F7A"/>
    <w:rsid w:val="009B0C3B"/>
    <w:rsid w:val="009D1813"/>
    <w:rsid w:val="00A10586"/>
    <w:rsid w:val="00A12843"/>
    <w:rsid w:val="00A37603"/>
    <w:rsid w:val="00A41A2F"/>
    <w:rsid w:val="00A479C3"/>
    <w:rsid w:val="00A84617"/>
    <w:rsid w:val="00A860CA"/>
    <w:rsid w:val="00AA53C9"/>
    <w:rsid w:val="00AB3E35"/>
    <w:rsid w:val="00AB3EE9"/>
    <w:rsid w:val="00AB76D3"/>
    <w:rsid w:val="00AE7363"/>
    <w:rsid w:val="00B040FA"/>
    <w:rsid w:val="00B04252"/>
    <w:rsid w:val="00B3765A"/>
    <w:rsid w:val="00B51AD7"/>
    <w:rsid w:val="00B523FE"/>
    <w:rsid w:val="00B71A18"/>
    <w:rsid w:val="00B7207F"/>
    <w:rsid w:val="00BB1688"/>
    <w:rsid w:val="00BD0AAB"/>
    <w:rsid w:val="00BE2DD6"/>
    <w:rsid w:val="00C021A3"/>
    <w:rsid w:val="00C04B20"/>
    <w:rsid w:val="00C06CDC"/>
    <w:rsid w:val="00C139A1"/>
    <w:rsid w:val="00C145EB"/>
    <w:rsid w:val="00C1489F"/>
    <w:rsid w:val="00C17FD8"/>
    <w:rsid w:val="00C41E6E"/>
    <w:rsid w:val="00C54681"/>
    <w:rsid w:val="00C6096D"/>
    <w:rsid w:val="00C62002"/>
    <w:rsid w:val="00C74318"/>
    <w:rsid w:val="00C7447B"/>
    <w:rsid w:val="00C80A2B"/>
    <w:rsid w:val="00C86FA1"/>
    <w:rsid w:val="00C9008F"/>
    <w:rsid w:val="00CA4D76"/>
    <w:rsid w:val="00CB5788"/>
    <w:rsid w:val="00CE2267"/>
    <w:rsid w:val="00CE41FE"/>
    <w:rsid w:val="00CE550E"/>
    <w:rsid w:val="00CE5CF8"/>
    <w:rsid w:val="00CF1901"/>
    <w:rsid w:val="00D13C24"/>
    <w:rsid w:val="00D27E82"/>
    <w:rsid w:val="00D30CA9"/>
    <w:rsid w:val="00D336C5"/>
    <w:rsid w:val="00D350A6"/>
    <w:rsid w:val="00D41A76"/>
    <w:rsid w:val="00D446F1"/>
    <w:rsid w:val="00D50889"/>
    <w:rsid w:val="00D752FE"/>
    <w:rsid w:val="00D8082E"/>
    <w:rsid w:val="00D97972"/>
    <w:rsid w:val="00DA6FD1"/>
    <w:rsid w:val="00DA78E1"/>
    <w:rsid w:val="00DC4AAD"/>
    <w:rsid w:val="00DD0F89"/>
    <w:rsid w:val="00DE7DDC"/>
    <w:rsid w:val="00DF4CF8"/>
    <w:rsid w:val="00E2768C"/>
    <w:rsid w:val="00E33EF8"/>
    <w:rsid w:val="00E60A93"/>
    <w:rsid w:val="00E64D06"/>
    <w:rsid w:val="00E77664"/>
    <w:rsid w:val="00E77EC4"/>
    <w:rsid w:val="00E83D0F"/>
    <w:rsid w:val="00E86913"/>
    <w:rsid w:val="00E92E57"/>
    <w:rsid w:val="00EA5A86"/>
    <w:rsid w:val="00EF1AF9"/>
    <w:rsid w:val="00F05E30"/>
    <w:rsid w:val="00F1200F"/>
    <w:rsid w:val="00F17ED0"/>
    <w:rsid w:val="00F31367"/>
    <w:rsid w:val="00F5226F"/>
    <w:rsid w:val="00F550EE"/>
    <w:rsid w:val="00F66E1B"/>
    <w:rsid w:val="00F80633"/>
    <w:rsid w:val="00F812FE"/>
    <w:rsid w:val="00F86BEE"/>
    <w:rsid w:val="00F9136A"/>
    <w:rsid w:val="00F92470"/>
    <w:rsid w:val="00F925B9"/>
    <w:rsid w:val="00F93239"/>
    <w:rsid w:val="00FA0E43"/>
    <w:rsid w:val="00FB143A"/>
    <w:rsid w:val="00FB6347"/>
    <w:rsid w:val="00FC73BE"/>
    <w:rsid w:val="00FD7A44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83375A"/>
  <w15:chartTrackingRefBased/>
  <w15:docId w15:val="{3E1C05C0-A11F-4E8A-9D50-9759A9FC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55"/>
    <w:pPr>
      <w:spacing w:before="40" w:after="40"/>
    </w:pPr>
    <w:rPr>
      <w:color w:val="44546A" w:themeColor="text2"/>
      <w:szCs w:val="21"/>
    </w:rPr>
  </w:style>
  <w:style w:type="paragraph" w:styleId="Heading1">
    <w:name w:val="heading 1"/>
    <w:basedOn w:val="Normal"/>
    <w:next w:val="Normal"/>
    <w:uiPriority w:val="9"/>
    <w:qFormat/>
    <w:rsid w:val="00876655"/>
    <w:pPr>
      <w:spacing w:before="600" w:after="12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rsid w:val="00876655"/>
    <w:pPr>
      <w:outlineLvl w:val="1"/>
    </w:pPr>
    <w:rPr>
      <w:rFonts w:asciiTheme="majorHAnsi" w:eastAsiaTheme="majorEastAsia" w:hAnsiTheme="majorHAnsi" w:cstheme="majorBidi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624148"/>
    <w:pPr>
      <w:keepNext/>
      <w:keepLines/>
      <w:spacing w:after="0"/>
      <w:outlineLvl w:val="2"/>
    </w:pPr>
    <w:rPr>
      <w:rFonts w:eastAsiaTheme="majorEastAsia" w:cstheme="majorBidi"/>
      <w:color w:val="2F211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30211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2F211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2F211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BackgroundPlaceholder">
    <w:name w:val="Background Placeholder"/>
    <w:basedOn w:val="Normal"/>
    <w:next w:val="Normal"/>
    <w:semiHidden/>
    <w:qFormat/>
    <w:rsid w:val="00E33EF8"/>
    <w:pPr>
      <w:spacing w:before="0" w:after="600"/>
    </w:pPr>
    <w:rPr>
      <w:sz w:val="1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Title">
    <w:name w:val="Title"/>
    <w:basedOn w:val="Normal"/>
    <w:uiPriority w:val="1"/>
    <w:qFormat/>
    <w:rsid w:val="00876655"/>
    <w:pPr>
      <w:spacing w:before="0" w:after="160"/>
    </w:pPr>
    <w:rPr>
      <w:rFonts w:asciiTheme="majorHAnsi" w:eastAsiaTheme="majorEastAsia" w:hAnsiTheme="majorHAnsi" w:cs="Times New Roman (Headings CS)"/>
      <w:b/>
      <w:bCs/>
      <w:caps/>
      <w:color w:val="000000" w:themeColor="text1"/>
      <w:spacing w:val="40"/>
      <w:sz w:val="60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83758C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876655"/>
    <w:pPr>
      <w:spacing w:after="360"/>
    </w:pPr>
    <w:rPr>
      <w:rFonts w:asciiTheme="majorHAnsi" w:eastAsiaTheme="majorEastAsia" w:hAnsiTheme="majorHAnsi" w:cs="Times New Roman (Headings CS)"/>
      <w:caps/>
      <w:color w:val="000000" w:themeColor="text1"/>
      <w:spacing w:val="4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302119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302119" w:themeColor="accent1" w:themeShade="80" w:shadow="1"/>
        <w:left w:val="single" w:sz="2" w:space="10" w:color="302119" w:themeColor="accent1" w:themeShade="80" w:shadow="1"/>
        <w:bottom w:val="single" w:sz="2" w:space="10" w:color="302119" w:themeColor="accent1" w:themeShade="80" w:shadow="1"/>
        <w:right w:val="single" w:sz="2" w:space="10" w:color="302119" w:themeColor="accent1" w:themeShade="80" w:shadow="1"/>
      </w:pBdr>
      <w:ind w:left="1152" w:right="1152"/>
    </w:pPr>
    <w:rPr>
      <w:i/>
      <w:iCs/>
      <w:color w:val="30211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link w:val="DateChar"/>
    <w:uiPriority w:val="3"/>
    <w:semiHidden/>
    <w:rsid w:val="00774146"/>
    <w:pPr>
      <w:pBdr>
        <w:top w:val="single" w:sz="4" w:space="1" w:color="44546A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semiHidden/>
    <w:rsid w:val="00A84617"/>
    <w:rPr>
      <w:rFonts w:asciiTheme="majorHAnsi" w:hAnsiTheme="majorHAnsi"/>
      <w:color w:val="44546A" w:themeColor="text2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2F2119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2F2119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302119" w:themeColor="accent1" w:themeShade="80"/>
        <w:bottom w:val="single" w:sz="4" w:space="10" w:color="302119" w:themeColor="accent1" w:themeShade="80"/>
      </w:pBdr>
      <w:spacing w:before="360" w:after="360"/>
      <w:jc w:val="center"/>
    </w:pPr>
    <w:rPr>
      <w:i/>
      <w:iCs/>
      <w:color w:val="30211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302119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30211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00331E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00663D" w:themeColor="accent3"/>
        <w:bottom w:val="single" w:sz="24" w:space="0" w:color="00663D" w:themeColor="accent3"/>
        <w:insideH w:val="single" w:sz="8" w:space="0" w:color="BFB6AB" w:themeColor="accent2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84617"/>
    <w:rPr>
      <w:rFonts w:asciiTheme="majorHAnsi" w:eastAsiaTheme="majorEastAsia" w:hAnsiTheme="majorHAnsi" w:cstheme="majorBidi"/>
      <w:color w:val="2F2119" w:themeColor="accent1" w:themeShade="7F"/>
      <w:sz w:val="24"/>
      <w:szCs w:val="24"/>
    </w:rPr>
  </w:style>
  <w:style w:type="paragraph" w:customStyle="1" w:styleId="PageNumbers">
    <w:name w:val="Page Numbers"/>
    <w:basedOn w:val="Normal"/>
    <w:uiPriority w:val="12"/>
    <w:semiHidden/>
    <w:qFormat/>
    <w:rsid w:val="00C9008F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cla\AppData\Roaming\Microsoft\Templates\Classic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EB13D4BE66413F9FC6B1F5AD13F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DF6E0-A359-427A-A7A3-45D33A2EEEC7}"/>
      </w:docPartPr>
      <w:docPartBody>
        <w:p w:rsidR="00BC0463" w:rsidRDefault="00BC0463">
          <w:pPr>
            <w:pStyle w:val="3CEB13D4BE66413F9FC6B1F5AD13F652"/>
          </w:pPr>
          <w:r w:rsidRPr="00876655">
            <w:t>Date:</w:t>
          </w:r>
        </w:p>
      </w:docPartBody>
    </w:docPart>
    <w:docPart>
      <w:docPartPr>
        <w:name w:val="E8F820AA6BDA49EE884A229FD75CF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96636-1411-4C8C-9DAA-171B1104C92E}"/>
      </w:docPartPr>
      <w:docPartBody>
        <w:p w:rsidR="00BC0463" w:rsidRDefault="00BC0463">
          <w:pPr>
            <w:pStyle w:val="E8F820AA6BDA49EE884A229FD75CF4F0"/>
          </w:pPr>
          <w:r w:rsidRPr="00876655">
            <w:t xml:space="preserve">Time: </w:t>
          </w:r>
        </w:p>
      </w:docPartBody>
    </w:docPart>
    <w:docPart>
      <w:docPartPr>
        <w:name w:val="52DD7BE89F0641CF830F88763213E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D4AB1-BDA2-4D47-85E5-1C16758490A5}"/>
      </w:docPartPr>
      <w:docPartBody>
        <w:p w:rsidR="00BC0463" w:rsidRDefault="00BC0463">
          <w:pPr>
            <w:pStyle w:val="52DD7BE89F0641CF830F88763213E873"/>
          </w:pPr>
          <w:r w:rsidRPr="00C021A3">
            <w:t>Meeting called to order by</w:t>
          </w:r>
          <w:r>
            <w:t>:</w:t>
          </w:r>
        </w:p>
      </w:docPartBody>
    </w:docPart>
    <w:docPart>
      <w:docPartPr>
        <w:name w:val="CD4FD47889814E56BD5184F47E6B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00A16-73D6-41EC-93C5-EB0236D75BD4}"/>
      </w:docPartPr>
      <w:docPartBody>
        <w:p w:rsidR="00BC0463" w:rsidRDefault="00BC0463" w:rsidP="00BC0463">
          <w:pPr>
            <w:pStyle w:val="CD4FD47889814E56BD5184F47E6B9E83"/>
          </w:pPr>
          <w:r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8652">
    <w:abstractNumId w:val="1"/>
  </w:num>
  <w:num w:numId="2" w16cid:durableId="126164368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63"/>
    <w:rsid w:val="00080E37"/>
    <w:rsid w:val="000C6994"/>
    <w:rsid w:val="00123449"/>
    <w:rsid w:val="001A0CE2"/>
    <w:rsid w:val="001D6B19"/>
    <w:rsid w:val="0039598A"/>
    <w:rsid w:val="00455668"/>
    <w:rsid w:val="00461F4E"/>
    <w:rsid w:val="00474E8B"/>
    <w:rsid w:val="005C4BA0"/>
    <w:rsid w:val="005C7ED6"/>
    <w:rsid w:val="00625F39"/>
    <w:rsid w:val="00695365"/>
    <w:rsid w:val="006A36E5"/>
    <w:rsid w:val="007643BA"/>
    <w:rsid w:val="00786BB0"/>
    <w:rsid w:val="007E2647"/>
    <w:rsid w:val="007F07F5"/>
    <w:rsid w:val="00811FC0"/>
    <w:rsid w:val="008E4679"/>
    <w:rsid w:val="009400BC"/>
    <w:rsid w:val="009D1813"/>
    <w:rsid w:val="00A10586"/>
    <w:rsid w:val="00A11713"/>
    <w:rsid w:val="00A21FBA"/>
    <w:rsid w:val="00A82FE3"/>
    <w:rsid w:val="00A860CA"/>
    <w:rsid w:val="00BC0463"/>
    <w:rsid w:val="00CD18CC"/>
    <w:rsid w:val="00CF1901"/>
    <w:rsid w:val="00E77664"/>
    <w:rsid w:val="00F9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EB13D4BE66413F9FC6B1F5AD13F652">
    <w:name w:val="3CEB13D4BE66413F9FC6B1F5AD13F652"/>
  </w:style>
  <w:style w:type="paragraph" w:customStyle="1" w:styleId="E8F820AA6BDA49EE884A229FD75CF4F0">
    <w:name w:val="E8F820AA6BDA49EE884A229FD75CF4F0"/>
  </w:style>
  <w:style w:type="paragraph" w:customStyle="1" w:styleId="52DD7BE89F0641CF830F88763213E873">
    <w:name w:val="52DD7BE89F0641CF830F88763213E873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20" w:after="120" w:line="240" w:lineRule="exact"/>
      <w:ind w:left="0" w:firstLine="0"/>
      <w:contextualSpacing/>
    </w:pPr>
    <w:rPr>
      <w:color w:val="0E2841" w:themeColor="text2"/>
      <w:kern w:val="0"/>
      <w:sz w:val="22"/>
      <w:szCs w:val="21"/>
      <w:lang w:val="en-US" w:eastAsia="ja-JP"/>
      <w14:ligatures w14:val="none"/>
    </w:rPr>
  </w:style>
  <w:style w:type="paragraph" w:customStyle="1" w:styleId="CD4FD47889814E56BD5184F47E6B9E83">
    <w:name w:val="CD4FD47889814E56BD5184F47E6B9E83"/>
    <w:rsid w:val="00BC04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9BCE19-D873-48E7-8AA1-A7C6AF3092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2C0C69A4-DCA6-4A12-8500-1AC62584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DFD6F9-5CD7-4550-8D85-2614CDE72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Classic minutes</Template>
  <TotalTime>56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Danielle Tobin</dc:creator>
  <cp:lastModifiedBy>Danielle Tobin</cp:lastModifiedBy>
  <cp:revision>43</cp:revision>
  <dcterms:created xsi:type="dcterms:W3CDTF">2026-10-06T01:26:00Z</dcterms:created>
  <dcterms:modified xsi:type="dcterms:W3CDTF">2026-10-08T14:32:00Z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